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DBEFD" w14:textId="77777777" w:rsidR="00EA6019" w:rsidRDefault="00EA6019" w:rsidP="00A84DAE">
      <w:pPr>
        <w:tabs>
          <w:tab w:val="left" w:pos="3818"/>
        </w:tabs>
        <w:rPr>
          <w:sz w:val="32"/>
          <w:szCs w:val="32"/>
        </w:rPr>
      </w:pPr>
    </w:p>
    <w:p w14:paraId="5757E3B1" w14:textId="77777777" w:rsidR="007352A0" w:rsidRDefault="007352A0" w:rsidP="009E237D">
      <w:pPr>
        <w:tabs>
          <w:tab w:val="left" w:pos="3818"/>
        </w:tabs>
        <w:spacing w:line="276" w:lineRule="auto"/>
        <w:jc w:val="center"/>
        <w:rPr>
          <w:szCs w:val="24"/>
        </w:rPr>
      </w:pPr>
    </w:p>
    <w:p w14:paraId="61C6D950" w14:textId="77777777" w:rsidR="007352A0" w:rsidRDefault="007352A0" w:rsidP="009E237D">
      <w:pPr>
        <w:tabs>
          <w:tab w:val="left" w:pos="3818"/>
        </w:tabs>
        <w:spacing w:line="276" w:lineRule="auto"/>
        <w:jc w:val="center"/>
        <w:rPr>
          <w:szCs w:val="24"/>
        </w:rPr>
      </w:pPr>
    </w:p>
    <w:p w14:paraId="16DA865C" w14:textId="09C12FFB" w:rsidR="0029667A" w:rsidRPr="0029667A" w:rsidRDefault="0029667A" w:rsidP="009E237D">
      <w:pPr>
        <w:tabs>
          <w:tab w:val="left" w:pos="3818"/>
        </w:tabs>
        <w:spacing w:line="276" w:lineRule="auto"/>
        <w:jc w:val="center"/>
        <w:rPr>
          <w:szCs w:val="24"/>
        </w:rPr>
      </w:pPr>
      <w:r w:rsidRPr="0029667A">
        <w:rPr>
          <w:szCs w:val="24"/>
        </w:rPr>
        <w:t>UPITNIK ZA ISKAZIVANJE INTERESA ZA ZAPOŠLJAVANJEM BIVŠIH UPOSLENIKA KOKSARA d</w:t>
      </w:r>
      <w:r w:rsidR="009E237D">
        <w:rPr>
          <w:szCs w:val="24"/>
        </w:rPr>
        <w:t>.</w:t>
      </w:r>
      <w:r w:rsidRPr="0029667A">
        <w:rPr>
          <w:szCs w:val="24"/>
        </w:rPr>
        <w:t>o</w:t>
      </w:r>
      <w:r w:rsidR="009E237D">
        <w:rPr>
          <w:szCs w:val="24"/>
        </w:rPr>
        <w:t>.</w:t>
      </w:r>
      <w:r w:rsidRPr="0029667A">
        <w:rPr>
          <w:szCs w:val="24"/>
        </w:rPr>
        <w:t>o</w:t>
      </w:r>
      <w:r w:rsidR="009E237D">
        <w:rPr>
          <w:szCs w:val="24"/>
        </w:rPr>
        <w:t>.</w:t>
      </w:r>
      <w:r w:rsidRPr="0029667A">
        <w:rPr>
          <w:szCs w:val="24"/>
        </w:rPr>
        <w:t xml:space="preserve"> LUKAVAC</w:t>
      </w:r>
    </w:p>
    <w:p w14:paraId="22E86908" w14:textId="77777777" w:rsidR="0029667A" w:rsidRDefault="0029667A" w:rsidP="00EA6019">
      <w:pPr>
        <w:tabs>
          <w:tab w:val="left" w:pos="3818"/>
        </w:tabs>
        <w:jc w:val="center"/>
        <w:rPr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955"/>
      </w:tblGrid>
      <w:tr w:rsidR="0029667A" w:rsidRPr="0029667A" w14:paraId="2205FF74" w14:textId="77777777" w:rsidTr="009E237D">
        <w:trPr>
          <w:trHeight w:val="774"/>
        </w:trPr>
        <w:tc>
          <w:tcPr>
            <w:tcW w:w="4531" w:type="dxa"/>
            <w:vAlign w:val="center"/>
          </w:tcPr>
          <w:p w14:paraId="5523B187" w14:textId="58616337" w:rsidR="009E237D" w:rsidRPr="009E237D" w:rsidRDefault="0029667A" w:rsidP="009E237D">
            <w:pPr>
              <w:tabs>
                <w:tab w:val="left" w:pos="3818"/>
              </w:tabs>
              <w:spacing w:line="276" w:lineRule="auto"/>
              <w:jc w:val="both"/>
              <w:rPr>
                <w:szCs w:val="24"/>
              </w:rPr>
            </w:pPr>
            <w:r w:rsidRPr="009E237D">
              <w:rPr>
                <w:szCs w:val="24"/>
              </w:rPr>
              <w:t>Naziv kompanije</w:t>
            </w:r>
          </w:p>
        </w:tc>
        <w:tc>
          <w:tcPr>
            <w:tcW w:w="4955" w:type="dxa"/>
          </w:tcPr>
          <w:p w14:paraId="555E6999" w14:textId="77777777" w:rsidR="0029667A" w:rsidRPr="0029667A" w:rsidRDefault="0029667A" w:rsidP="00EA6019">
            <w:pPr>
              <w:tabs>
                <w:tab w:val="left" w:pos="3818"/>
              </w:tabs>
              <w:jc w:val="center"/>
              <w:rPr>
                <w:szCs w:val="24"/>
              </w:rPr>
            </w:pPr>
          </w:p>
        </w:tc>
      </w:tr>
      <w:tr w:rsidR="0029667A" w:rsidRPr="0029667A" w14:paraId="53BACD36" w14:textId="77777777" w:rsidTr="009E237D">
        <w:trPr>
          <w:trHeight w:val="700"/>
        </w:trPr>
        <w:tc>
          <w:tcPr>
            <w:tcW w:w="4531" w:type="dxa"/>
            <w:vAlign w:val="center"/>
          </w:tcPr>
          <w:p w14:paraId="5B25DC0E" w14:textId="2B28254D" w:rsidR="009E237D" w:rsidRPr="009E237D" w:rsidRDefault="0029667A" w:rsidP="009E237D">
            <w:pPr>
              <w:tabs>
                <w:tab w:val="left" w:pos="3818"/>
              </w:tabs>
              <w:spacing w:line="276" w:lineRule="auto"/>
              <w:jc w:val="both"/>
              <w:rPr>
                <w:bCs/>
                <w:szCs w:val="24"/>
              </w:rPr>
            </w:pPr>
            <w:r w:rsidRPr="009E237D">
              <w:rPr>
                <w:bCs/>
                <w:szCs w:val="24"/>
              </w:rPr>
              <w:t>Adresa i općina</w:t>
            </w:r>
          </w:p>
        </w:tc>
        <w:tc>
          <w:tcPr>
            <w:tcW w:w="4955" w:type="dxa"/>
          </w:tcPr>
          <w:p w14:paraId="5677F9E6" w14:textId="77777777" w:rsidR="0029667A" w:rsidRPr="0029667A" w:rsidRDefault="0029667A" w:rsidP="00EA6019">
            <w:pPr>
              <w:tabs>
                <w:tab w:val="left" w:pos="3818"/>
              </w:tabs>
              <w:jc w:val="center"/>
              <w:rPr>
                <w:szCs w:val="24"/>
              </w:rPr>
            </w:pPr>
          </w:p>
        </w:tc>
      </w:tr>
      <w:tr w:rsidR="0029667A" w:rsidRPr="0029667A" w14:paraId="51318606" w14:textId="77777777" w:rsidTr="009E237D">
        <w:trPr>
          <w:trHeight w:val="695"/>
        </w:trPr>
        <w:tc>
          <w:tcPr>
            <w:tcW w:w="4531" w:type="dxa"/>
            <w:vAlign w:val="center"/>
          </w:tcPr>
          <w:p w14:paraId="405F7698" w14:textId="2E6B50F5" w:rsidR="0029667A" w:rsidRPr="009E237D" w:rsidRDefault="0029667A" w:rsidP="009E237D">
            <w:pPr>
              <w:tabs>
                <w:tab w:val="left" w:pos="3818"/>
              </w:tabs>
              <w:spacing w:line="276" w:lineRule="auto"/>
              <w:jc w:val="both"/>
              <w:rPr>
                <w:bCs/>
                <w:szCs w:val="24"/>
              </w:rPr>
            </w:pPr>
            <w:r w:rsidRPr="009E237D">
              <w:rPr>
                <w:bCs/>
                <w:szCs w:val="24"/>
              </w:rPr>
              <w:t>Odgovorna osoba</w:t>
            </w:r>
          </w:p>
        </w:tc>
        <w:tc>
          <w:tcPr>
            <w:tcW w:w="4955" w:type="dxa"/>
          </w:tcPr>
          <w:p w14:paraId="2955873A" w14:textId="77777777" w:rsidR="0029667A" w:rsidRPr="0029667A" w:rsidRDefault="0029667A" w:rsidP="00EA6019">
            <w:pPr>
              <w:tabs>
                <w:tab w:val="left" w:pos="3818"/>
              </w:tabs>
              <w:jc w:val="center"/>
              <w:rPr>
                <w:szCs w:val="24"/>
              </w:rPr>
            </w:pPr>
          </w:p>
        </w:tc>
      </w:tr>
      <w:tr w:rsidR="0029667A" w:rsidRPr="0029667A" w14:paraId="691BC63D" w14:textId="77777777" w:rsidTr="009E237D">
        <w:trPr>
          <w:trHeight w:val="691"/>
        </w:trPr>
        <w:tc>
          <w:tcPr>
            <w:tcW w:w="4531" w:type="dxa"/>
            <w:vAlign w:val="center"/>
          </w:tcPr>
          <w:p w14:paraId="73EF78BB" w14:textId="660D9288" w:rsidR="0029667A" w:rsidRPr="009E237D" w:rsidRDefault="0029667A" w:rsidP="009E237D">
            <w:pPr>
              <w:tabs>
                <w:tab w:val="left" w:pos="3818"/>
              </w:tabs>
              <w:spacing w:line="276" w:lineRule="auto"/>
              <w:jc w:val="both"/>
              <w:rPr>
                <w:bCs/>
                <w:szCs w:val="24"/>
              </w:rPr>
            </w:pPr>
            <w:r w:rsidRPr="009E237D">
              <w:rPr>
                <w:bCs/>
                <w:szCs w:val="24"/>
              </w:rPr>
              <w:t>Kontakt telefon odgovorne osobe</w:t>
            </w:r>
          </w:p>
        </w:tc>
        <w:tc>
          <w:tcPr>
            <w:tcW w:w="4955" w:type="dxa"/>
          </w:tcPr>
          <w:p w14:paraId="44F794FF" w14:textId="77777777" w:rsidR="0029667A" w:rsidRPr="0029667A" w:rsidRDefault="0029667A" w:rsidP="00EA6019">
            <w:pPr>
              <w:tabs>
                <w:tab w:val="left" w:pos="3818"/>
              </w:tabs>
              <w:jc w:val="center"/>
              <w:rPr>
                <w:szCs w:val="24"/>
              </w:rPr>
            </w:pPr>
          </w:p>
        </w:tc>
      </w:tr>
      <w:tr w:rsidR="0029667A" w:rsidRPr="0029667A" w14:paraId="07A22B76" w14:textId="77777777" w:rsidTr="009E237D">
        <w:trPr>
          <w:trHeight w:val="714"/>
        </w:trPr>
        <w:tc>
          <w:tcPr>
            <w:tcW w:w="4531" w:type="dxa"/>
            <w:vAlign w:val="center"/>
          </w:tcPr>
          <w:p w14:paraId="6990F690" w14:textId="422AD7A3" w:rsidR="0029667A" w:rsidRPr="009E237D" w:rsidRDefault="009E237D" w:rsidP="009E237D">
            <w:pPr>
              <w:tabs>
                <w:tab w:val="left" w:pos="3818"/>
              </w:tabs>
              <w:spacing w:line="276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E-mail adresa odgovorne osobe</w:t>
            </w:r>
          </w:p>
        </w:tc>
        <w:tc>
          <w:tcPr>
            <w:tcW w:w="4955" w:type="dxa"/>
          </w:tcPr>
          <w:p w14:paraId="794FDB6F" w14:textId="77777777" w:rsidR="0029667A" w:rsidRPr="0029667A" w:rsidRDefault="0029667A" w:rsidP="00EA6019">
            <w:pPr>
              <w:tabs>
                <w:tab w:val="left" w:pos="3818"/>
              </w:tabs>
              <w:jc w:val="center"/>
              <w:rPr>
                <w:szCs w:val="24"/>
              </w:rPr>
            </w:pPr>
          </w:p>
        </w:tc>
      </w:tr>
      <w:tr w:rsidR="0029667A" w:rsidRPr="0029667A" w14:paraId="2AB61EBF" w14:textId="77777777" w:rsidTr="009E237D">
        <w:trPr>
          <w:trHeight w:val="683"/>
        </w:trPr>
        <w:tc>
          <w:tcPr>
            <w:tcW w:w="4531" w:type="dxa"/>
            <w:vAlign w:val="center"/>
          </w:tcPr>
          <w:p w14:paraId="736A0456" w14:textId="7FDA49BA" w:rsidR="0029667A" w:rsidRPr="009E237D" w:rsidRDefault="0029667A" w:rsidP="009E237D">
            <w:pPr>
              <w:tabs>
                <w:tab w:val="left" w:pos="3818"/>
              </w:tabs>
              <w:spacing w:line="276" w:lineRule="auto"/>
              <w:jc w:val="both"/>
              <w:rPr>
                <w:bCs/>
                <w:szCs w:val="24"/>
              </w:rPr>
            </w:pPr>
            <w:r w:rsidRPr="009E237D">
              <w:rPr>
                <w:bCs/>
                <w:szCs w:val="24"/>
              </w:rPr>
              <w:t>Djelatnost kompanije</w:t>
            </w:r>
          </w:p>
        </w:tc>
        <w:tc>
          <w:tcPr>
            <w:tcW w:w="4955" w:type="dxa"/>
          </w:tcPr>
          <w:p w14:paraId="45355978" w14:textId="77777777" w:rsidR="0029667A" w:rsidRPr="0029667A" w:rsidRDefault="0029667A" w:rsidP="00EA6019">
            <w:pPr>
              <w:tabs>
                <w:tab w:val="left" w:pos="3818"/>
              </w:tabs>
              <w:jc w:val="center"/>
              <w:rPr>
                <w:szCs w:val="24"/>
              </w:rPr>
            </w:pPr>
          </w:p>
        </w:tc>
      </w:tr>
      <w:tr w:rsidR="0029667A" w:rsidRPr="0029667A" w14:paraId="27DEE823" w14:textId="77777777" w:rsidTr="009E237D">
        <w:trPr>
          <w:trHeight w:val="1557"/>
        </w:trPr>
        <w:tc>
          <w:tcPr>
            <w:tcW w:w="4531" w:type="dxa"/>
            <w:vAlign w:val="center"/>
          </w:tcPr>
          <w:p w14:paraId="02C3AEFF" w14:textId="4A928EBA" w:rsidR="0029667A" w:rsidRPr="009E237D" w:rsidRDefault="006E686E" w:rsidP="009E237D">
            <w:pPr>
              <w:tabs>
                <w:tab w:val="left" w:pos="3818"/>
              </w:tabs>
              <w:spacing w:line="276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Z</w:t>
            </w:r>
            <w:r w:rsidR="0029667A" w:rsidRPr="009E237D">
              <w:rPr>
                <w:bCs/>
                <w:szCs w:val="24"/>
              </w:rPr>
              <w:t>animanje</w:t>
            </w:r>
            <w:r>
              <w:rPr>
                <w:bCs/>
                <w:szCs w:val="24"/>
              </w:rPr>
              <w:t xml:space="preserve"> i broj</w:t>
            </w:r>
            <w:r w:rsidR="0029667A" w:rsidRPr="009E237D">
              <w:rPr>
                <w:bCs/>
                <w:szCs w:val="24"/>
              </w:rPr>
              <w:t xml:space="preserve"> potrebnih </w:t>
            </w:r>
            <w:r>
              <w:rPr>
                <w:bCs/>
                <w:szCs w:val="24"/>
              </w:rPr>
              <w:t>radnika</w:t>
            </w:r>
          </w:p>
          <w:p w14:paraId="27C64A2C" w14:textId="3F06A54D" w:rsidR="0029667A" w:rsidRPr="009E237D" w:rsidRDefault="0029667A" w:rsidP="009E237D">
            <w:pPr>
              <w:tabs>
                <w:tab w:val="left" w:pos="3818"/>
              </w:tabs>
              <w:spacing w:line="276" w:lineRule="auto"/>
              <w:jc w:val="both"/>
              <w:rPr>
                <w:bCs/>
                <w:szCs w:val="24"/>
              </w:rPr>
            </w:pPr>
            <w:r w:rsidRPr="009E237D">
              <w:rPr>
                <w:bCs/>
                <w:szCs w:val="24"/>
              </w:rPr>
              <w:t>(ukoliko je potrebno više zanimanja, molimo da za svako pojedinačno navedete broj)</w:t>
            </w:r>
            <w:r w:rsidR="006E686E">
              <w:rPr>
                <w:bCs/>
                <w:szCs w:val="24"/>
              </w:rPr>
              <w:t xml:space="preserve"> – lista zanimanja u prilogu</w:t>
            </w:r>
          </w:p>
        </w:tc>
        <w:tc>
          <w:tcPr>
            <w:tcW w:w="4955" w:type="dxa"/>
          </w:tcPr>
          <w:p w14:paraId="7D184A14" w14:textId="77777777" w:rsidR="0029667A" w:rsidRPr="0029667A" w:rsidRDefault="0029667A" w:rsidP="00EA6019">
            <w:pPr>
              <w:tabs>
                <w:tab w:val="left" w:pos="3818"/>
              </w:tabs>
              <w:jc w:val="center"/>
              <w:rPr>
                <w:szCs w:val="24"/>
              </w:rPr>
            </w:pPr>
          </w:p>
        </w:tc>
      </w:tr>
      <w:tr w:rsidR="0029667A" w:rsidRPr="0029667A" w14:paraId="591D44FD" w14:textId="77777777" w:rsidTr="009E237D">
        <w:trPr>
          <w:trHeight w:val="1552"/>
        </w:trPr>
        <w:tc>
          <w:tcPr>
            <w:tcW w:w="4531" w:type="dxa"/>
            <w:vAlign w:val="center"/>
          </w:tcPr>
          <w:p w14:paraId="1106E283" w14:textId="543B3E49" w:rsidR="0029667A" w:rsidRPr="009E237D" w:rsidRDefault="0029667A" w:rsidP="009E237D">
            <w:pPr>
              <w:tabs>
                <w:tab w:val="left" w:pos="3818"/>
              </w:tabs>
              <w:spacing w:line="276" w:lineRule="auto"/>
              <w:jc w:val="both"/>
              <w:rPr>
                <w:bCs/>
                <w:szCs w:val="24"/>
              </w:rPr>
            </w:pPr>
            <w:r w:rsidRPr="009E237D">
              <w:rPr>
                <w:bCs/>
                <w:szCs w:val="24"/>
              </w:rPr>
              <w:t>Kratak opis poslova za uposlenike</w:t>
            </w:r>
          </w:p>
          <w:p w14:paraId="2D7C5EC2" w14:textId="2551A174" w:rsidR="0029667A" w:rsidRPr="009E237D" w:rsidRDefault="0029667A" w:rsidP="009E237D">
            <w:pPr>
              <w:tabs>
                <w:tab w:val="left" w:pos="3818"/>
              </w:tabs>
              <w:spacing w:line="276" w:lineRule="auto"/>
              <w:jc w:val="both"/>
              <w:rPr>
                <w:bCs/>
                <w:szCs w:val="24"/>
              </w:rPr>
            </w:pPr>
            <w:r w:rsidRPr="009E237D">
              <w:rPr>
                <w:bCs/>
                <w:szCs w:val="24"/>
              </w:rPr>
              <w:t>(zbog lakšeg povezivanja znanja i vještina raspoloživih radnika sa Vašim potrebama)</w:t>
            </w:r>
          </w:p>
        </w:tc>
        <w:tc>
          <w:tcPr>
            <w:tcW w:w="4955" w:type="dxa"/>
          </w:tcPr>
          <w:p w14:paraId="174BFC5D" w14:textId="77777777" w:rsidR="0029667A" w:rsidRPr="0029667A" w:rsidRDefault="0029667A" w:rsidP="00EA6019">
            <w:pPr>
              <w:tabs>
                <w:tab w:val="left" w:pos="3818"/>
              </w:tabs>
              <w:jc w:val="center"/>
              <w:rPr>
                <w:szCs w:val="24"/>
              </w:rPr>
            </w:pPr>
          </w:p>
        </w:tc>
      </w:tr>
      <w:tr w:rsidR="0029667A" w:rsidRPr="0029667A" w14:paraId="14005A66" w14:textId="77777777" w:rsidTr="009E237D">
        <w:trPr>
          <w:trHeight w:val="992"/>
        </w:trPr>
        <w:tc>
          <w:tcPr>
            <w:tcW w:w="4531" w:type="dxa"/>
            <w:vAlign w:val="center"/>
          </w:tcPr>
          <w:p w14:paraId="212D7837" w14:textId="77777777" w:rsidR="0029667A" w:rsidRPr="009E237D" w:rsidRDefault="0029667A" w:rsidP="009E237D">
            <w:pPr>
              <w:tabs>
                <w:tab w:val="left" w:pos="3818"/>
              </w:tabs>
              <w:spacing w:line="276" w:lineRule="auto"/>
              <w:jc w:val="both"/>
              <w:rPr>
                <w:bCs/>
                <w:szCs w:val="24"/>
              </w:rPr>
            </w:pPr>
            <w:r w:rsidRPr="009E237D">
              <w:rPr>
                <w:bCs/>
                <w:szCs w:val="24"/>
              </w:rPr>
              <w:t>Specifične vještine, certifikati, atesti i sl.</w:t>
            </w:r>
          </w:p>
          <w:p w14:paraId="328FD8FD" w14:textId="744B5303" w:rsidR="009E237D" w:rsidRPr="009E237D" w:rsidRDefault="0029667A" w:rsidP="009E237D">
            <w:pPr>
              <w:tabs>
                <w:tab w:val="left" w:pos="3818"/>
              </w:tabs>
              <w:spacing w:line="276" w:lineRule="auto"/>
              <w:jc w:val="both"/>
              <w:rPr>
                <w:bCs/>
                <w:szCs w:val="24"/>
              </w:rPr>
            </w:pPr>
            <w:r w:rsidRPr="009E237D">
              <w:rPr>
                <w:bCs/>
                <w:szCs w:val="24"/>
              </w:rPr>
              <w:t>(navesti ukoliko je potrebno)</w:t>
            </w:r>
          </w:p>
        </w:tc>
        <w:tc>
          <w:tcPr>
            <w:tcW w:w="4955" w:type="dxa"/>
          </w:tcPr>
          <w:p w14:paraId="538442B7" w14:textId="77777777" w:rsidR="0029667A" w:rsidRPr="0029667A" w:rsidRDefault="0029667A" w:rsidP="00EA6019">
            <w:pPr>
              <w:tabs>
                <w:tab w:val="left" w:pos="3818"/>
              </w:tabs>
              <w:jc w:val="center"/>
              <w:rPr>
                <w:szCs w:val="24"/>
              </w:rPr>
            </w:pPr>
          </w:p>
        </w:tc>
      </w:tr>
      <w:tr w:rsidR="0029667A" w:rsidRPr="0029667A" w14:paraId="0715C6ED" w14:textId="77777777" w:rsidTr="009E237D">
        <w:trPr>
          <w:trHeight w:val="837"/>
        </w:trPr>
        <w:tc>
          <w:tcPr>
            <w:tcW w:w="4531" w:type="dxa"/>
            <w:vAlign w:val="center"/>
          </w:tcPr>
          <w:p w14:paraId="46BA511E" w14:textId="08BC9BCB" w:rsidR="009E237D" w:rsidRPr="009E237D" w:rsidRDefault="0029667A" w:rsidP="009E237D">
            <w:pPr>
              <w:tabs>
                <w:tab w:val="left" w:pos="3818"/>
              </w:tabs>
              <w:spacing w:line="276" w:lineRule="auto"/>
              <w:jc w:val="both"/>
              <w:rPr>
                <w:bCs/>
                <w:szCs w:val="24"/>
              </w:rPr>
            </w:pPr>
            <w:r w:rsidRPr="009E237D">
              <w:rPr>
                <w:bCs/>
                <w:szCs w:val="24"/>
              </w:rPr>
              <w:t>Ostali specifični zahtjevi</w:t>
            </w:r>
          </w:p>
        </w:tc>
        <w:tc>
          <w:tcPr>
            <w:tcW w:w="4955" w:type="dxa"/>
          </w:tcPr>
          <w:p w14:paraId="74C6BB8B" w14:textId="77777777" w:rsidR="0029667A" w:rsidRPr="0029667A" w:rsidRDefault="0029667A" w:rsidP="00EA6019">
            <w:pPr>
              <w:tabs>
                <w:tab w:val="left" w:pos="3818"/>
              </w:tabs>
              <w:jc w:val="center"/>
              <w:rPr>
                <w:szCs w:val="24"/>
              </w:rPr>
            </w:pPr>
          </w:p>
        </w:tc>
      </w:tr>
      <w:tr w:rsidR="0029667A" w:rsidRPr="0029667A" w14:paraId="195DE3D8" w14:textId="77777777" w:rsidTr="009E237D">
        <w:trPr>
          <w:trHeight w:val="835"/>
        </w:trPr>
        <w:tc>
          <w:tcPr>
            <w:tcW w:w="4531" w:type="dxa"/>
            <w:vAlign w:val="center"/>
          </w:tcPr>
          <w:p w14:paraId="0B3922C5" w14:textId="46B17E68" w:rsidR="0029667A" w:rsidRPr="009E237D" w:rsidRDefault="0029667A" w:rsidP="009E237D">
            <w:pPr>
              <w:tabs>
                <w:tab w:val="left" w:pos="3818"/>
              </w:tabs>
              <w:spacing w:line="276" w:lineRule="auto"/>
              <w:jc w:val="both"/>
              <w:rPr>
                <w:bCs/>
                <w:szCs w:val="24"/>
              </w:rPr>
            </w:pPr>
            <w:r w:rsidRPr="009E237D">
              <w:rPr>
                <w:bCs/>
                <w:szCs w:val="24"/>
              </w:rPr>
              <w:t>Napomene</w:t>
            </w:r>
          </w:p>
        </w:tc>
        <w:tc>
          <w:tcPr>
            <w:tcW w:w="4955" w:type="dxa"/>
          </w:tcPr>
          <w:p w14:paraId="29F7900C" w14:textId="77777777" w:rsidR="0029667A" w:rsidRPr="0029667A" w:rsidRDefault="0029667A" w:rsidP="00EA6019">
            <w:pPr>
              <w:tabs>
                <w:tab w:val="left" w:pos="3818"/>
              </w:tabs>
              <w:jc w:val="center"/>
              <w:rPr>
                <w:szCs w:val="24"/>
              </w:rPr>
            </w:pPr>
          </w:p>
        </w:tc>
      </w:tr>
    </w:tbl>
    <w:p w14:paraId="553A158A" w14:textId="77777777" w:rsidR="0029667A" w:rsidRDefault="0029667A" w:rsidP="00EA6019">
      <w:pPr>
        <w:tabs>
          <w:tab w:val="left" w:pos="3818"/>
        </w:tabs>
        <w:jc w:val="center"/>
        <w:rPr>
          <w:sz w:val="32"/>
          <w:szCs w:val="32"/>
        </w:rPr>
      </w:pPr>
    </w:p>
    <w:p w14:paraId="18A00861" w14:textId="77777777" w:rsidR="006C7416" w:rsidRDefault="0029667A" w:rsidP="0029667A">
      <w:pPr>
        <w:tabs>
          <w:tab w:val="left" w:pos="3818"/>
        </w:tabs>
        <w:jc w:val="center"/>
        <w:rPr>
          <w:szCs w:val="24"/>
        </w:rPr>
      </w:pPr>
      <w:r>
        <w:rPr>
          <w:szCs w:val="24"/>
        </w:rPr>
        <w:tab/>
      </w:r>
    </w:p>
    <w:p w14:paraId="7532533E" w14:textId="77777777" w:rsidR="006C7416" w:rsidRDefault="006C7416" w:rsidP="0029667A">
      <w:pPr>
        <w:tabs>
          <w:tab w:val="left" w:pos="3818"/>
        </w:tabs>
        <w:jc w:val="center"/>
        <w:rPr>
          <w:szCs w:val="24"/>
        </w:rPr>
      </w:pPr>
    </w:p>
    <w:p w14:paraId="3F35D96A" w14:textId="3454CB6F" w:rsidR="0029667A" w:rsidRDefault="007352A0" w:rsidP="0029667A">
      <w:pPr>
        <w:tabs>
          <w:tab w:val="left" w:pos="3818"/>
        </w:tabs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</w:t>
      </w:r>
      <w:r w:rsidR="0029667A" w:rsidRPr="0029667A">
        <w:rPr>
          <w:szCs w:val="24"/>
        </w:rPr>
        <w:t xml:space="preserve">M.P.    </w:t>
      </w:r>
      <w:r>
        <w:rPr>
          <w:szCs w:val="24"/>
        </w:rPr>
        <w:t xml:space="preserve">                 </w:t>
      </w:r>
      <w:r w:rsidR="0029667A" w:rsidRPr="0029667A">
        <w:rPr>
          <w:szCs w:val="24"/>
        </w:rPr>
        <w:t xml:space="preserve">    Potpis odgovorne osobe</w:t>
      </w:r>
    </w:p>
    <w:p w14:paraId="5616CBA2" w14:textId="77777777" w:rsidR="006C7416" w:rsidRDefault="006C7416" w:rsidP="006C7416">
      <w:pPr>
        <w:rPr>
          <w:szCs w:val="24"/>
        </w:rPr>
      </w:pPr>
    </w:p>
    <w:p w14:paraId="4B42275D" w14:textId="77777777" w:rsidR="006C7416" w:rsidRDefault="006C7416" w:rsidP="006C7416">
      <w:pPr>
        <w:tabs>
          <w:tab w:val="left" w:pos="7488"/>
        </w:tabs>
        <w:rPr>
          <w:szCs w:val="24"/>
        </w:rPr>
      </w:pPr>
    </w:p>
    <w:p w14:paraId="73FE74F8" w14:textId="185599A8" w:rsidR="006C7416" w:rsidRDefault="006C7416" w:rsidP="006C7416">
      <w:pPr>
        <w:tabs>
          <w:tab w:val="left" w:pos="7488"/>
        </w:tabs>
        <w:jc w:val="center"/>
        <w:rPr>
          <w:szCs w:val="24"/>
        </w:rPr>
      </w:pPr>
      <w:r>
        <w:rPr>
          <w:szCs w:val="24"/>
        </w:rPr>
        <w:t>LISTA ZANIMANJA</w:t>
      </w:r>
      <w:r w:rsidR="000E1C21">
        <w:rPr>
          <w:szCs w:val="24"/>
        </w:rPr>
        <w:t xml:space="preserve"> SA BROJEM RASPOLOŽIVIH RADNIKA </w:t>
      </w:r>
    </w:p>
    <w:p w14:paraId="0138F059" w14:textId="77777777" w:rsidR="006C7416" w:rsidRPr="007352A0" w:rsidRDefault="006C7416" w:rsidP="007352A0">
      <w:pPr>
        <w:tabs>
          <w:tab w:val="left" w:pos="7488"/>
        </w:tabs>
        <w:spacing w:line="276" w:lineRule="auto"/>
        <w:rPr>
          <w:sz w:val="22"/>
          <w:szCs w:val="22"/>
        </w:rPr>
      </w:pPr>
    </w:p>
    <w:p w14:paraId="5E37DEC1" w14:textId="77777777" w:rsidR="006C7416" w:rsidRPr="007352A0" w:rsidRDefault="006C7416" w:rsidP="007352A0">
      <w:pPr>
        <w:tabs>
          <w:tab w:val="left" w:pos="7488"/>
        </w:tabs>
        <w:spacing w:line="276" w:lineRule="auto"/>
        <w:rPr>
          <w:sz w:val="22"/>
          <w:szCs w:val="22"/>
        </w:rPr>
      </w:pPr>
    </w:p>
    <w:p w14:paraId="652B5FE3" w14:textId="77777777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  <w:sectPr w:rsidR="006C7416" w:rsidRPr="007352A0" w:rsidSect="009E237D">
          <w:headerReference w:type="default" r:id="rId8"/>
          <w:footerReference w:type="default" r:id="rId9"/>
          <w:type w:val="continuous"/>
          <w:pgSz w:w="11906" w:h="16838" w:code="9"/>
          <w:pgMar w:top="2218" w:right="1134" w:bottom="1701" w:left="1276" w:header="426" w:footer="432" w:gutter="0"/>
          <w:cols w:space="720"/>
          <w:docGrid w:linePitch="328"/>
        </w:sectPr>
      </w:pPr>
    </w:p>
    <w:p w14:paraId="78583F8F" w14:textId="2F4CAE5D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Autoelektričar</w:t>
      </w:r>
      <w:r w:rsidR="003A288F" w:rsidRPr="007352A0">
        <w:rPr>
          <w:rFonts w:ascii="Times New Roman" w:hAnsi="Times New Roman"/>
        </w:rPr>
        <w:t xml:space="preserve"> </w:t>
      </w:r>
      <w:r w:rsidRPr="007352A0">
        <w:rPr>
          <w:rFonts w:ascii="Times New Roman" w:hAnsi="Times New Roman"/>
        </w:rPr>
        <w:t>(KV)</w:t>
      </w:r>
      <w:r w:rsidR="000E1C21" w:rsidRPr="007352A0">
        <w:rPr>
          <w:rFonts w:ascii="Times New Roman" w:hAnsi="Times New Roman"/>
        </w:rPr>
        <w:t xml:space="preserve">  - 2</w:t>
      </w:r>
    </w:p>
    <w:p w14:paraId="6C8B3859" w14:textId="2BCA0326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Autolakirer</w:t>
      </w:r>
      <w:r w:rsidR="003A288F" w:rsidRPr="007352A0">
        <w:rPr>
          <w:rFonts w:ascii="Times New Roman" w:hAnsi="Times New Roman"/>
        </w:rPr>
        <w:t xml:space="preserve"> </w:t>
      </w:r>
      <w:r w:rsidRPr="007352A0">
        <w:rPr>
          <w:rFonts w:ascii="Times New Roman" w:hAnsi="Times New Roman"/>
        </w:rPr>
        <w:t>(KV)</w:t>
      </w:r>
      <w:r w:rsidR="000E1C21" w:rsidRPr="007352A0">
        <w:rPr>
          <w:rFonts w:ascii="Times New Roman" w:hAnsi="Times New Roman"/>
        </w:rPr>
        <w:t xml:space="preserve">  - 1</w:t>
      </w:r>
    </w:p>
    <w:p w14:paraId="33FDA1A6" w14:textId="7FE788B7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Autolimar</w:t>
      </w:r>
      <w:r w:rsidR="003A288F" w:rsidRPr="007352A0">
        <w:rPr>
          <w:rFonts w:ascii="Times New Roman" w:hAnsi="Times New Roman"/>
        </w:rPr>
        <w:t xml:space="preserve"> </w:t>
      </w:r>
      <w:r w:rsidRPr="007352A0">
        <w:rPr>
          <w:rFonts w:ascii="Times New Roman" w:hAnsi="Times New Roman"/>
        </w:rPr>
        <w:t>(KV)</w:t>
      </w:r>
      <w:r w:rsidR="000E1C21" w:rsidRPr="007352A0">
        <w:rPr>
          <w:rFonts w:ascii="Times New Roman" w:hAnsi="Times New Roman"/>
        </w:rPr>
        <w:t xml:space="preserve"> - 1</w:t>
      </w:r>
    </w:p>
    <w:p w14:paraId="242F25C3" w14:textId="7074D25B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Automehaničar</w:t>
      </w:r>
      <w:r w:rsidR="003A288F" w:rsidRPr="007352A0">
        <w:rPr>
          <w:rFonts w:ascii="Times New Roman" w:hAnsi="Times New Roman"/>
        </w:rPr>
        <w:t xml:space="preserve"> </w:t>
      </w:r>
      <w:r w:rsidRPr="007352A0">
        <w:rPr>
          <w:rFonts w:ascii="Times New Roman" w:hAnsi="Times New Roman"/>
        </w:rPr>
        <w:t>(KV)</w:t>
      </w:r>
      <w:r w:rsidR="000E1C21" w:rsidRPr="007352A0">
        <w:rPr>
          <w:rFonts w:ascii="Times New Roman" w:hAnsi="Times New Roman"/>
        </w:rPr>
        <w:t xml:space="preserve"> </w:t>
      </w:r>
      <w:r w:rsidR="003A288F" w:rsidRPr="007352A0">
        <w:rPr>
          <w:rFonts w:ascii="Times New Roman" w:hAnsi="Times New Roman"/>
        </w:rPr>
        <w:t>–</w:t>
      </w:r>
      <w:r w:rsidR="000E1C21" w:rsidRPr="007352A0">
        <w:rPr>
          <w:rFonts w:ascii="Times New Roman" w:hAnsi="Times New Roman"/>
        </w:rPr>
        <w:t xml:space="preserve"> 28</w:t>
      </w:r>
    </w:p>
    <w:p w14:paraId="7134D31C" w14:textId="1B440C04" w:rsidR="003A288F" w:rsidRPr="007352A0" w:rsidRDefault="003A288F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Biolog (VSS)-1</w:t>
      </w:r>
    </w:p>
    <w:p w14:paraId="3FC8761E" w14:textId="4CB6F341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Bravar</w:t>
      </w:r>
      <w:r w:rsidR="003A288F" w:rsidRPr="007352A0">
        <w:rPr>
          <w:rFonts w:ascii="Times New Roman" w:hAnsi="Times New Roman"/>
        </w:rPr>
        <w:t xml:space="preserve"> </w:t>
      </w:r>
      <w:r w:rsidRPr="007352A0">
        <w:rPr>
          <w:rFonts w:ascii="Times New Roman" w:hAnsi="Times New Roman"/>
        </w:rPr>
        <w:t>(KV)</w:t>
      </w:r>
      <w:r w:rsidR="000E1C21" w:rsidRPr="007352A0">
        <w:rPr>
          <w:rFonts w:ascii="Times New Roman" w:hAnsi="Times New Roman"/>
        </w:rPr>
        <w:t xml:space="preserve"> - 48</w:t>
      </w:r>
    </w:p>
    <w:p w14:paraId="0868334B" w14:textId="217345DD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Dipl.socijalni radnik (VSS)</w:t>
      </w:r>
      <w:r w:rsidR="000E1C21" w:rsidRPr="007352A0">
        <w:rPr>
          <w:rFonts w:ascii="Times New Roman" w:hAnsi="Times New Roman"/>
        </w:rPr>
        <w:t xml:space="preserve"> - 1</w:t>
      </w:r>
    </w:p>
    <w:p w14:paraId="20848849" w14:textId="083FD8DA" w:rsidR="006C7416" w:rsidRPr="007352A0" w:rsidRDefault="006B671B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P</w:t>
      </w:r>
      <w:r w:rsidR="006C7416" w:rsidRPr="007352A0">
        <w:rPr>
          <w:rFonts w:ascii="Times New Roman" w:hAnsi="Times New Roman"/>
        </w:rPr>
        <w:t>rav</w:t>
      </w:r>
      <w:r w:rsidRPr="007352A0">
        <w:rPr>
          <w:rFonts w:ascii="Times New Roman" w:hAnsi="Times New Roman"/>
        </w:rPr>
        <w:t>nik</w:t>
      </w:r>
      <w:r w:rsidR="006C7416" w:rsidRPr="007352A0">
        <w:rPr>
          <w:rFonts w:ascii="Times New Roman" w:hAnsi="Times New Roman"/>
        </w:rPr>
        <w:t xml:space="preserve"> (VSS)</w:t>
      </w:r>
      <w:r w:rsidR="000E1C21" w:rsidRPr="007352A0">
        <w:rPr>
          <w:rFonts w:ascii="Times New Roman" w:hAnsi="Times New Roman"/>
        </w:rPr>
        <w:t xml:space="preserve"> </w:t>
      </w:r>
      <w:r w:rsidRPr="007352A0">
        <w:rPr>
          <w:rFonts w:ascii="Times New Roman" w:hAnsi="Times New Roman"/>
        </w:rPr>
        <w:t>-6</w:t>
      </w:r>
    </w:p>
    <w:p w14:paraId="176D094D" w14:textId="222A0EC9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Diplomirani informatičar (VSS)</w:t>
      </w:r>
      <w:r w:rsidR="000E1C21" w:rsidRPr="007352A0">
        <w:rPr>
          <w:rFonts w:ascii="Times New Roman" w:hAnsi="Times New Roman"/>
        </w:rPr>
        <w:t xml:space="preserve"> - 1</w:t>
      </w:r>
    </w:p>
    <w:p w14:paraId="4D0A8BF7" w14:textId="219EEABE" w:rsidR="006C7416" w:rsidRPr="007352A0" w:rsidRDefault="006B671B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E</w:t>
      </w:r>
      <w:r w:rsidR="006C7416" w:rsidRPr="007352A0">
        <w:rPr>
          <w:rFonts w:ascii="Times New Roman" w:hAnsi="Times New Roman"/>
        </w:rPr>
        <w:t>konomista</w:t>
      </w:r>
      <w:r w:rsidR="003A288F" w:rsidRPr="007352A0">
        <w:rPr>
          <w:rFonts w:ascii="Times New Roman" w:hAnsi="Times New Roman"/>
        </w:rPr>
        <w:t xml:space="preserve"> </w:t>
      </w:r>
      <w:r w:rsidR="006C7416" w:rsidRPr="007352A0">
        <w:rPr>
          <w:rFonts w:ascii="Times New Roman" w:hAnsi="Times New Roman"/>
        </w:rPr>
        <w:t>(VSS)</w:t>
      </w:r>
      <w:r w:rsidRPr="007352A0">
        <w:rPr>
          <w:rFonts w:ascii="Times New Roman" w:hAnsi="Times New Roman"/>
        </w:rPr>
        <w:t xml:space="preserve"> - </w:t>
      </w:r>
      <w:r w:rsidR="003A288F" w:rsidRPr="007352A0">
        <w:rPr>
          <w:rFonts w:ascii="Times New Roman" w:hAnsi="Times New Roman"/>
        </w:rPr>
        <w:t>15</w:t>
      </w:r>
    </w:p>
    <w:p w14:paraId="28A85707" w14:textId="5AB18746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Ekolog (VSS)</w:t>
      </w:r>
      <w:r w:rsidR="006B671B" w:rsidRPr="007352A0">
        <w:rPr>
          <w:rFonts w:ascii="Times New Roman" w:hAnsi="Times New Roman"/>
        </w:rPr>
        <w:t>-1</w:t>
      </w:r>
    </w:p>
    <w:p w14:paraId="5D1F6848" w14:textId="3286C96A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Ekološki tehničar (SSS)</w:t>
      </w:r>
      <w:r w:rsidR="006B671B" w:rsidRPr="007352A0">
        <w:rPr>
          <w:rFonts w:ascii="Times New Roman" w:hAnsi="Times New Roman"/>
        </w:rPr>
        <w:t xml:space="preserve"> - 1</w:t>
      </w:r>
    </w:p>
    <w:p w14:paraId="5A0FEB72" w14:textId="68A0449A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Ekonomski tehničar</w:t>
      </w:r>
      <w:r w:rsidR="003A288F" w:rsidRPr="007352A0">
        <w:rPr>
          <w:rFonts w:ascii="Times New Roman" w:hAnsi="Times New Roman"/>
        </w:rPr>
        <w:t xml:space="preserve"> </w:t>
      </w:r>
      <w:r w:rsidRPr="007352A0">
        <w:rPr>
          <w:rFonts w:ascii="Times New Roman" w:hAnsi="Times New Roman"/>
        </w:rPr>
        <w:t>(SSS)</w:t>
      </w:r>
      <w:r w:rsidR="006B671B" w:rsidRPr="007352A0">
        <w:rPr>
          <w:rFonts w:ascii="Times New Roman" w:hAnsi="Times New Roman"/>
        </w:rPr>
        <w:t xml:space="preserve"> - 1</w:t>
      </w:r>
      <w:r w:rsidR="003A288F" w:rsidRPr="007352A0">
        <w:rPr>
          <w:rFonts w:ascii="Times New Roman" w:hAnsi="Times New Roman"/>
        </w:rPr>
        <w:t>9</w:t>
      </w:r>
    </w:p>
    <w:p w14:paraId="2FC85E97" w14:textId="6774B005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Električar(KV/VKV)</w:t>
      </w:r>
      <w:r w:rsidR="003A288F" w:rsidRPr="007352A0">
        <w:rPr>
          <w:rFonts w:ascii="Times New Roman" w:hAnsi="Times New Roman"/>
        </w:rPr>
        <w:t xml:space="preserve"> </w:t>
      </w:r>
      <w:r w:rsidR="006B671B" w:rsidRPr="007352A0">
        <w:rPr>
          <w:rFonts w:ascii="Times New Roman" w:hAnsi="Times New Roman"/>
        </w:rPr>
        <w:t>- 32</w:t>
      </w:r>
    </w:p>
    <w:p w14:paraId="5FEFBF34" w14:textId="4E7840D1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Elektrotehničar(SSS)</w:t>
      </w:r>
      <w:r w:rsidR="007C2E32" w:rsidRPr="007352A0">
        <w:rPr>
          <w:rFonts w:ascii="Times New Roman" w:hAnsi="Times New Roman"/>
        </w:rPr>
        <w:t xml:space="preserve"> - 49</w:t>
      </w:r>
    </w:p>
    <w:p w14:paraId="0B871CCA" w14:textId="37C4F477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Frizer (KV)</w:t>
      </w:r>
      <w:r w:rsidR="007C2E32" w:rsidRPr="007352A0">
        <w:rPr>
          <w:rFonts w:ascii="Times New Roman" w:hAnsi="Times New Roman"/>
        </w:rPr>
        <w:t xml:space="preserve"> - 2</w:t>
      </w:r>
    </w:p>
    <w:p w14:paraId="59681E43" w14:textId="6CC2C8C1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Gimnazijalac(SSS)</w:t>
      </w:r>
      <w:r w:rsidR="007C2E32" w:rsidRPr="007352A0">
        <w:rPr>
          <w:rFonts w:ascii="Times New Roman" w:hAnsi="Times New Roman"/>
        </w:rPr>
        <w:t xml:space="preserve"> -7</w:t>
      </w:r>
    </w:p>
    <w:p w14:paraId="0A5DE8FA" w14:textId="39EC8336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Građevinski inžinjer (VSS)</w:t>
      </w:r>
      <w:r w:rsidR="007C2E32" w:rsidRPr="007352A0">
        <w:rPr>
          <w:rFonts w:ascii="Times New Roman" w:hAnsi="Times New Roman"/>
        </w:rPr>
        <w:t xml:space="preserve"> - 2</w:t>
      </w:r>
    </w:p>
    <w:p w14:paraId="4FBF833B" w14:textId="02919520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Građevinski tehničar</w:t>
      </w:r>
      <w:r w:rsidR="003A288F" w:rsidRPr="007352A0">
        <w:rPr>
          <w:rFonts w:ascii="Times New Roman" w:hAnsi="Times New Roman"/>
        </w:rPr>
        <w:t xml:space="preserve"> </w:t>
      </w:r>
      <w:r w:rsidRPr="007352A0">
        <w:rPr>
          <w:rFonts w:ascii="Times New Roman" w:hAnsi="Times New Roman"/>
        </w:rPr>
        <w:t>(SSS)</w:t>
      </w:r>
      <w:r w:rsidR="007C2E32" w:rsidRPr="007352A0">
        <w:rPr>
          <w:rFonts w:ascii="Times New Roman" w:hAnsi="Times New Roman"/>
        </w:rPr>
        <w:t xml:space="preserve"> - 5</w:t>
      </w:r>
    </w:p>
    <w:p w14:paraId="011A420F" w14:textId="531F146F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Hemičar (KV)</w:t>
      </w:r>
      <w:r w:rsidR="007C2E32" w:rsidRPr="007352A0">
        <w:rPr>
          <w:rFonts w:ascii="Times New Roman" w:hAnsi="Times New Roman"/>
        </w:rPr>
        <w:t xml:space="preserve"> - 16</w:t>
      </w:r>
    </w:p>
    <w:p w14:paraId="6764E1D5" w14:textId="4C25083F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Hemijski tehničar (SSS)</w:t>
      </w:r>
      <w:r w:rsidR="007C2E32" w:rsidRPr="007352A0">
        <w:rPr>
          <w:rFonts w:ascii="Times New Roman" w:hAnsi="Times New Roman"/>
        </w:rPr>
        <w:t xml:space="preserve"> - 3</w:t>
      </w:r>
      <w:r w:rsidR="006B671B" w:rsidRPr="007352A0">
        <w:rPr>
          <w:rFonts w:ascii="Times New Roman" w:hAnsi="Times New Roman"/>
        </w:rPr>
        <w:t>6</w:t>
      </w:r>
    </w:p>
    <w:p w14:paraId="2438A4EA" w14:textId="26128FEB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Instalater grijanja (KV)</w:t>
      </w:r>
      <w:r w:rsidR="006B671B" w:rsidRPr="007352A0">
        <w:rPr>
          <w:rFonts w:ascii="Times New Roman" w:hAnsi="Times New Roman"/>
        </w:rPr>
        <w:t>- 4</w:t>
      </w:r>
    </w:p>
    <w:p w14:paraId="2C1B5F9A" w14:textId="553BCA39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In</w:t>
      </w:r>
      <w:r w:rsidR="003A288F" w:rsidRPr="007352A0">
        <w:rPr>
          <w:rFonts w:ascii="Times New Roman" w:hAnsi="Times New Roman"/>
        </w:rPr>
        <w:t>g.</w:t>
      </w:r>
      <w:r w:rsidRPr="007352A0">
        <w:rPr>
          <w:rFonts w:ascii="Times New Roman" w:hAnsi="Times New Roman"/>
        </w:rPr>
        <w:t xml:space="preserve"> drumskog saobraćaja (VSS)</w:t>
      </w:r>
      <w:r w:rsidR="003A288F" w:rsidRPr="007352A0">
        <w:rPr>
          <w:rFonts w:ascii="Times New Roman" w:hAnsi="Times New Roman"/>
        </w:rPr>
        <w:t xml:space="preserve"> </w:t>
      </w:r>
      <w:r w:rsidR="006B671B" w:rsidRPr="007352A0">
        <w:rPr>
          <w:rFonts w:ascii="Times New Roman" w:hAnsi="Times New Roman"/>
        </w:rPr>
        <w:t>-1</w:t>
      </w:r>
    </w:p>
    <w:p w14:paraId="312F726F" w14:textId="65C29D54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In</w:t>
      </w:r>
      <w:r w:rsidR="003A288F" w:rsidRPr="007352A0">
        <w:rPr>
          <w:rFonts w:ascii="Times New Roman" w:hAnsi="Times New Roman"/>
        </w:rPr>
        <w:t>g.</w:t>
      </w:r>
      <w:r w:rsidRPr="007352A0">
        <w:rPr>
          <w:rFonts w:ascii="Times New Roman" w:hAnsi="Times New Roman"/>
        </w:rPr>
        <w:t xml:space="preserve"> </w:t>
      </w:r>
      <w:r w:rsidR="003A288F" w:rsidRPr="007352A0">
        <w:rPr>
          <w:rFonts w:ascii="Times New Roman" w:hAnsi="Times New Roman"/>
        </w:rPr>
        <w:t>e</w:t>
      </w:r>
      <w:r w:rsidRPr="007352A0">
        <w:rPr>
          <w:rFonts w:ascii="Times New Roman" w:hAnsi="Times New Roman"/>
        </w:rPr>
        <w:t>lektrotehnike</w:t>
      </w:r>
      <w:r w:rsidR="003A288F" w:rsidRPr="007352A0">
        <w:rPr>
          <w:rFonts w:ascii="Times New Roman" w:hAnsi="Times New Roman"/>
        </w:rPr>
        <w:t xml:space="preserve"> </w:t>
      </w:r>
      <w:r w:rsidRPr="007352A0">
        <w:rPr>
          <w:rFonts w:ascii="Times New Roman" w:hAnsi="Times New Roman"/>
        </w:rPr>
        <w:t>(VSS)</w:t>
      </w:r>
      <w:r w:rsidR="006B671B" w:rsidRPr="007352A0">
        <w:rPr>
          <w:rFonts w:ascii="Times New Roman" w:hAnsi="Times New Roman"/>
        </w:rPr>
        <w:t xml:space="preserve"> - 2</w:t>
      </w:r>
    </w:p>
    <w:p w14:paraId="0445DDDA" w14:textId="22F4569C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In</w:t>
      </w:r>
      <w:r w:rsidR="003A288F" w:rsidRPr="007352A0">
        <w:rPr>
          <w:rFonts w:ascii="Times New Roman" w:hAnsi="Times New Roman"/>
        </w:rPr>
        <w:t>g.</w:t>
      </w:r>
      <w:r w:rsidRPr="007352A0">
        <w:rPr>
          <w:rFonts w:ascii="Times New Roman" w:hAnsi="Times New Roman"/>
        </w:rPr>
        <w:t xml:space="preserve"> hemijske tehnologije</w:t>
      </w:r>
      <w:r w:rsidR="003A288F" w:rsidRPr="007352A0">
        <w:rPr>
          <w:rFonts w:ascii="Times New Roman" w:hAnsi="Times New Roman"/>
        </w:rPr>
        <w:t xml:space="preserve"> </w:t>
      </w:r>
      <w:r w:rsidRPr="007352A0">
        <w:rPr>
          <w:rFonts w:ascii="Times New Roman" w:hAnsi="Times New Roman"/>
        </w:rPr>
        <w:t>(VSS)</w:t>
      </w:r>
      <w:r w:rsidR="003A288F" w:rsidRPr="007352A0">
        <w:rPr>
          <w:rFonts w:ascii="Times New Roman" w:hAnsi="Times New Roman"/>
        </w:rPr>
        <w:t xml:space="preserve"> </w:t>
      </w:r>
      <w:r w:rsidR="006B671B" w:rsidRPr="007352A0">
        <w:rPr>
          <w:rFonts w:ascii="Times New Roman" w:hAnsi="Times New Roman"/>
        </w:rPr>
        <w:t>-10</w:t>
      </w:r>
    </w:p>
    <w:p w14:paraId="075C994A" w14:textId="60694736" w:rsidR="006C7416" w:rsidRPr="007352A0" w:rsidRDefault="003A288F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Ing.</w:t>
      </w:r>
      <w:r w:rsidR="006C7416" w:rsidRPr="007352A0">
        <w:rPr>
          <w:rFonts w:ascii="Times New Roman" w:hAnsi="Times New Roman"/>
        </w:rPr>
        <w:t xml:space="preserve"> mašinstva</w:t>
      </w:r>
      <w:r w:rsidRPr="007352A0">
        <w:rPr>
          <w:rFonts w:ascii="Times New Roman" w:hAnsi="Times New Roman"/>
        </w:rPr>
        <w:t xml:space="preserve"> </w:t>
      </w:r>
      <w:r w:rsidR="006C7416" w:rsidRPr="007352A0">
        <w:rPr>
          <w:rFonts w:ascii="Times New Roman" w:hAnsi="Times New Roman"/>
        </w:rPr>
        <w:t>(VSS)</w:t>
      </w:r>
      <w:r w:rsidR="006B671B" w:rsidRPr="007352A0">
        <w:rPr>
          <w:rFonts w:ascii="Times New Roman" w:hAnsi="Times New Roman"/>
        </w:rPr>
        <w:t xml:space="preserve"> -</w:t>
      </w:r>
      <w:r w:rsidRPr="007352A0">
        <w:rPr>
          <w:rFonts w:ascii="Times New Roman" w:hAnsi="Times New Roman"/>
        </w:rPr>
        <w:t xml:space="preserve"> </w:t>
      </w:r>
      <w:r w:rsidR="006B671B" w:rsidRPr="007352A0">
        <w:rPr>
          <w:rFonts w:ascii="Times New Roman" w:hAnsi="Times New Roman"/>
        </w:rPr>
        <w:t>2</w:t>
      </w:r>
    </w:p>
    <w:p w14:paraId="06715BFE" w14:textId="27617243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In</w:t>
      </w:r>
      <w:r w:rsidR="003A288F" w:rsidRPr="007352A0">
        <w:rPr>
          <w:rFonts w:ascii="Times New Roman" w:hAnsi="Times New Roman"/>
        </w:rPr>
        <w:t>g.</w:t>
      </w:r>
      <w:r w:rsidRPr="007352A0">
        <w:rPr>
          <w:rFonts w:ascii="Times New Roman" w:hAnsi="Times New Roman"/>
        </w:rPr>
        <w:t xml:space="preserve"> rudarstva (VSS)</w:t>
      </w:r>
      <w:r w:rsidR="00273A81" w:rsidRPr="007352A0">
        <w:rPr>
          <w:rFonts w:ascii="Times New Roman" w:hAnsi="Times New Roman"/>
        </w:rPr>
        <w:t xml:space="preserve"> - </w:t>
      </w:r>
      <w:r w:rsidR="006B671B" w:rsidRPr="007352A0">
        <w:rPr>
          <w:rFonts w:ascii="Times New Roman" w:hAnsi="Times New Roman"/>
        </w:rPr>
        <w:t>4</w:t>
      </w:r>
    </w:p>
    <w:p w14:paraId="45E2C3EA" w14:textId="3E1805F0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In</w:t>
      </w:r>
      <w:r w:rsidR="003A288F" w:rsidRPr="007352A0">
        <w:rPr>
          <w:rFonts w:ascii="Times New Roman" w:hAnsi="Times New Roman"/>
        </w:rPr>
        <w:t>g.</w:t>
      </w:r>
      <w:r w:rsidRPr="007352A0">
        <w:rPr>
          <w:rFonts w:ascii="Times New Roman" w:hAnsi="Times New Roman"/>
        </w:rPr>
        <w:t xml:space="preserve"> za sigurnost na radu (VSS)</w:t>
      </w:r>
      <w:r w:rsidR="006B671B" w:rsidRPr="007352A0">
        <w:rPr>
          <w:rFonts w:ascii="Times New Roman" w:hAnsi="Times New Roman"/>
        </w:rPr>
        <w:t xml:space="preserve"> </w:t>
      </w:r>
      <w:r w:rsidR="003A288F" w:rsidRPr="007352A0">
        <w:rPr>
          <w:rFonts w:ascii="Times New Roman" w:hAnsi="Times New Roman"/>
        </w:rPr>
        <w:t>–</w:t>
      </w:r>
      <w:r w:rsidR="006B671B" w:rsidRPr="007352A0">
        <w:rPr>
          <w:rFonts w:ascii="Times New Roman" w:hAnsi="Times New Roman"/>
        </w:rPr>
        <w:t xml:space="preserve"> 4</w:t>
      </w:r>
    </w:p>
    <w:p w14:paraId="6D07AB3C" w14:textId="0863EAE8" w:rsidR="003A288F" w:rsidRPr="007352A0" w:rsidRDefault="003A288F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Ing. računarstva (VSS) - 1</w:t>
      </w:r>
    </w:p>
    <w:p w14:paraId="2782BB08" w14:textId="4B84E83A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In</w:t>
      </w:r>
      <w:r w:rsidR="003A288F" w:rsidRPr="007352A0">
        <w:rPr>
          <w:rFonts w:ascii="Times New Roman" w:hAnsi="Times New Roman"/>
        </w:rPr>
        <w:t>g.</w:t>
      </w:r>
      <w:r w:rsidRPr="007352A0">
        <w:rPr>
          <w:rFonts w:ascii="Times New Roman" w:hAnsi="Times New Roman"/>
        </w:rPr>
        <w:t xml:space="preserve"> za zaštitu okoliša (VSS)</w:t>
      </w:r>
      <w:r w:rsidR="006B671B" w:rsidRPr="007352A0">
        <w:rPr>
          <w:rFonts w:ascii="Times New Roman" w:hAnsi="Times New Roman"/>
        </w:rPr>
        <w:t xml:space="preserve"> - 3</w:t>
      </w:r>
    </w:p>
    <w:p w14:paraId="5D4DDF45" w14:textId="44CDD3A9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Keramičar</w:t>
      </w:r>
      <w:r w:rsidR="003A288F" w:rsidRPr="007352A0">
        <w:rPr>
          <w:rFonts w:ascii="Times New Roman" w:hAnsi="Times New Roman"/>
        </w:rPr>
        <w:t xml:space="preserve"> </w:t>
      </w:r>
      <w:r w:rsidRPr="007352A0">
        <w:rPr>
          <w:rFonts w:ascii="Times New Roman" w:hAnsi="Times New Roman"/>
        </w:rPr>
        <w:t>(KV)</w:t>
      </w:r>
      <w:r w:rsidR="006B671B" w:rsidRPr="007352A0">
        <w:rPr>
          <w:rFonts w:ascii="Times New Roman" w:hAnsi="Times New Roman"/>
        </w:rPr>
        <w:t xml:space="preserve"> - 1</w:t>
      </w:r>
    </w:p>
    <w:p w14:paraId="0F7B5135" w14:textId="273DC506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Konobar</w:t>
      </w:r>
      <w:r w:rsidR="003A288F" w:rsidRPr="007352A0">
        <w:rPr>
          <w:rFonts w:ascii="Times New Roman" w:hAnsi="Times New Roman"/>
        </w:rPr>
        <w:t xml:space="preserve"> </w:t>
      </w:r>
      <w:r w:rsidRPr="007352A0">
        <w:rPr>
          <w:rFonts w:ascii="Times New Roman" w:hAnsi="Times New Roman"/>
        </w:rPr>
        <w:t>(KV)</w:t>
      </w:r>
      <w:r w:rsidR="006B671B" w:rsidRPr="007352A0">
        <w:rPr>
          <w:rFonts w:ascii="Times New Roman" w:hAnsi="Times New Roman"/>
        </w:rPr>
        <w:t xml:space="preserve"> - 3</w:t>
      </w:r>
    </w:p>
    <w:p w14:paraId="08E70A64" w14:textId="07BC4DBA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Kuhar</w:t>
      </w:r>
      <w:r w:rsidR="003A288F" w:rsidRPr="007352A0">
        <w:rPr>
          <w:rFonts w:ascii="Times New Roman" w:hAnsi="Times New Roman"/>
        </w:rPr>
        <w:t xml:space="preserve"> </w:t>
      </w:r>
      <w:r w:rsidRPr="007352A0">
        <w:rPr>
          <w:rFonts w:ascii="Times New Roman" w:hAnsi="Times New Roman"/>
        </w:rPr>
        <w:t>(KV)</w:t>
      </w:r>
      <w:r w:rsidR="007C2E32" w:rsidRPr="007352A0">
        <w:rPr>
          <w:rFonts w:ascii="Times New Roman" w:hAnsi="Times New Roman"/>
        </w:rPr>
        <w:t xml:space="preserve"> - 15</w:t>
      </w:r>
    </w:p>
    <w:p w14:paraId="22865148" w14:textId="5DFE842D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Limar</w:t>
      </w:r>
      <w:r w:rsidR="003A288F" w:rsidRPr="007352A0">
        <w:rPr>
          <w:rFonts w:ascii="Times New Roman" w:hAnsi="Times New Roman"/>
        </w:rPr>
        <w:t xml:space="preserve"> </w:t>
      </w:r>
      <w:r w:rsidRPr="007352A0">
        <w:rPr>
          <w:rFonts w:ascii="Times New Roman" w:hAnsi="Times New Roman"/>
        </w:rPr>
        <w:t>(KV)</w:t>
      </w:r>
      <w:r w:rsidR="006B671B" w:rsidRPr="007352A0">
        <w:rPr>
          <w:rFonts w:ascii="Times New Roman" w:hAnsi="Times New Roman"/>
        </w:rPr>
        <w:t xml:space="preserve"> - 1</w:t>
      </w:r>
    </w:p>
    <w:p w14:paraId="15E8FE6A" w14:textId="19F749BA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Manevrista (PK)</w:t>
      </w:r>
      <w:r w:rsidR="006B671B" w:rsidRPr="007352A0">
        <w:rPr>
          <w:rFonts w:ascii="Times New Roman" w:hAnsi="Times New Roman"/>
        </w:rPr>
        <w:t xml:space="preserve"> - 1</w:t>
      </w:r>
    </w:p>
    <w:p w14:paraId="2674F862" w14:textId="2B9DFA5D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Mašinobravar (KV)</w:t>
      </w:r>
      <w:r w:rsidR="006B671B" w:rsidRPr="007352A0">
        <w:rPr>
          <w:rFonts w:ascii="Times New Roman" w:hAnsi="Times New Roman"/>
        </w:rPr>
        <w:t>-7</w:t>
      </w:r>
    </w:p>
    <w:p w14:paraId="70699334" w14:textId="7B8FC882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Mašinovođa (KV)</w:t>
      </w:r>
      <w:r w:rsidR="006B671B" w:rsidRPr="007352A0">
        <w:rPr>
          <w:rFonts w:ascii="Times New Roman" w:hAnsi="Times New Roman"/>
        </w:rPr>
        <w:t xml:space="preserve"> - 3</w:t>
      </w:r>
    </w:p>
    <w:p w14:paraId="1D41164C" w14:textId="6C6EBFB8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Mašinski tehničar (SSS)</w:t>
      </w:r>
      <w:r w:rsidR="007C2E32" w:rsidRPr="007352A0">
        <w:rPr>
          <w:rFonts w:ascii="Times New Roman" w:hAnsi="Times New Roman"/>
        </w:rPr>
        <w:t xml:space="preserve"> - 44</w:t>
      </w:r>
    </w:p>
    <w:p w14:paraId="6501245E" w14:textId="701A4E2A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Medicinska sestra/ tehničar (SSS)</w:t>
      </w:r>
      <w:r w:rsidR="007C2E32" w:rsidRPr="007352A0">
        <w:rPr>
          <w:rFonts w:ascii="Times New Roman" w:hAnsi="Times New Roman"/>
        </w:rPr>
        <w:t xml:space="preserve"> -6</w:t>
      </w:r>
    </w:p>
    <w:p w14:paraId="77DD2447" w14:textId="5437E646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Mehaničar (KV)</w:t>
      </w:r>
      <w:r w:rsidR="00273A81" w:rsidRPr="007352A0">
        <w:rPr>
          <w:rFonts w:ascii="Times New Roman" w:hAnsi="Times New Roman"/>
        </w:rPr>
        <w:t xml:space="preserve"> -2</w:t>
      </w:r>
    </w:p>
    <w:p w14:paraId="319DBE78" w14:textId="3C3D1661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 xml:space="preserve">Metalobrusač </w:t>
      </w:r>
      <w:r w:rsidR="00273A81" w:rsidRPr="007352A0">
        <w:rPr>
          <w:rFonts w:ascii="Times New Roman" w:hAnsi="Times New Roman"/>
        </w:rPr>
        <w:t xml:space="preserve">i </w:t>
      </w:r>
      <w:r w:rsidR="003A288F" w:rsidRPr="007352A0">
        <w:rPr>
          <w:rFonts w:ascii="Times New Roman" w:hAnsi="Times New Roman"/>
        </w:rPr>
        <w:t>m</w:t>
      </w:r>
      <w:r w:rsidRPr="007352A0">
        <w:rPr>
          <w:rFonts w:ascii="Times New Roman" w:hAnsi="Times New Roman"/>
        </w:rPr>
        <w:t>etalotokar</w:t>
      </w:r>
      <w:r w:rsidR="003A288F" w:rsidRPr="007352A0">
        <w:rPr>
          <w:rFonts w:ascii="Times New Roman" w:hAnsi="Times New Roman"/>
        </w:rPr>
        <w:t xml:space="preserve"> </w:t>
      </w:r>
      <w:r w:rsidRPr="007352A0">
        <w:rPr>
          <w:rFonts w:ascii="Times New Roman" w:hAnsi="Times New Roman"/>
        </w:rPr>
        <w:t>(KV)</w:t>
      </w:r>
      <w:r w:rsidR="00273A81" w:rsidRPr="007352A0">
        <w:rPr>
          <w:rFonts w:ascii="Times New Roman" w:hAnsi="Times New Roman"/>
        </w:rPr>
        <w:t xml:space="preserve"> - 2</w:t>
      </w:r>
    </w:p>
    <w:p w14:paraId="0BA0DEE2" w14:textId="67C31408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Poslovni sekretar (KV)</w:t>
      </w:r>
      <w:r w:rsidR="003A288F" w:rsidRPr="007352A0">
        <w:rPr>
          <w:rFonts w:ascii="Times New Roman" w:hAnsi="Times New Roman"/>
        </w:rPr>
        <w:t xml:space="preserve"> </w:t>
      </w:r>
      <w:r w:rsidR="00273A81" w:rsidRPr="007352A0">
        <w:rPr>
          <w:rFonts w:ascii="Times New Roman" w:hAnsi="Times New Roman"/>
        </w:rPr>
        <w:t>- 2</w:t>
      </w:r>
    </w:p>
    <w:p w14:paraId="35933D0C" w14:textId="41E45EFB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Prodavač (KV)</w:t>
      </w:r>
      <w:r w:rsidR="00273A81" w:rsidRPr="007352A0">
        <w:rPr>
          <w:rFonts w:ascii="Times New Roman" w:hAnsi="Times New Roman"/>
        </w:rPr>
        <w:t xml:space="preserve"> -</w:t>
      </w:r>
      <w:r w:rsidR="003A288F" w:rsidRPr="007352A0">
        <w:rPr>
          <w:rFonts w:ascii="Times New Roman" w:hAnsi="Times New Roman"/>
        </w:rPr>
        <w:t xml:space="preserve"> </w:t>
      </w:r>
      <w:r w:rsidR="00273A81" w:rsidRPr="007352A0">
        <w:rPr>
          <w:rFonts w:ascii="Times New Roman" w:hAnsi="Times New Roman"/>
        </w:rPr>
        <w:t>3</w:t>
      </w:r>
    </w:p>
    <w:p w14:paraId="6C99D0FF" w14:textId="73788D10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 xml:space="preserve">Prof. </w:t>
      </w:r>
      <w:r w:rsidR="003A288F" w:rsidRPr="007352A0">
        <w:rPr>
          <w:rFonts w:ascii="Times New Roman" w:hAnsi="Times New Roman"/>
        </w:rPr>
        <w:t>e</w:t>
      </w:r>
      <w:r w:rsidRPr="007352A0">
        <w:rPr>
          <w:rFonts w:ascii="Times New Roman" w:hAnsi="Times New Roman"/>
        </w:rPr>
        <w:t>ngleskog jezika (VSS)</w:t>
      </w:r>
      <w:r w:rsidR="00273A81" w:rsidRPr="007352A0">
        <w:rPr>
          <w:rFonts w:ascii="Times New Roman" w:hAnsi="Times New Roman"/>
        </w:rPr>
        <w:t xml:space="preserve"> - 2</w:t>
      </w:r>
    </w:p>
    <w:p w14:paraId="63F3A618" w14:textId="49A26088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 xml:space="preserve">Prof. </w:t>
      </w:r>
      <w:r w:rsidR="00273A81" w:rsidRPr="007352A0">
        <w:rPr>
          <w:rFonts w:ascii="Times New Roman" w:hAnsi="Times New Roman"/>
        </w:rPr>
        <w:t xml:space="preserve">tjelesnog odgoja </w:t>
      </w:r>
      <w:r w:rsidRPr="007352A0">
        <w:rPr>
          <w:rFonts w:ascii="Times New Roman" w:hAnsi="Times New Roman"/>
        </w:rPr>
        <w:t>(VSS)</w:t>
      </w:r>
      <w:r w:rsidR="00273A81" w:rsidRPr="007352A0">
        <w:rPr>
          <w:rFonts w:ascii="Times New Roman" w:hAnsi="Times New Roman"/>
        </w:rPr>
        <w:t xml:space="preserve"> - 1</w:t>
      </w:r>
    </w:p>
    <w:p w14:paraId="1537D072" w14:textId="5AEBA6ED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Prof</w:t>
      </w:r>
      <w:r w:rsidR="003A288F" w:rsidRPr="007352A0">
        <w:rPr>
          <w:rFonts w:ascii="Times New Roman" w:hAnsi="Times New Roman"/>
        </w:rPr>
        <w:t>.</w:t>
      </w:r>
      <w:r w:rsidRPr="007352A0">
        <w:rPr>
          <w:rFonts w:ascii="Times New Roman" w:hAnsi="Times New Roman"/>
        </w:rPr>
        <w:t xml:space="preserve"> biologije (VSS)</w:t>
      </w:r>
      <w:r w:rsidR="00273A81" w:rsidRPr="007352A0">
        <w:rPr>
          <w:rFonts w:ascii="Times New Roman" w:hAnsi="Times New Roman"/>
        </w:rPr>
        <w:t xml:space="preserve"> – 1</w:t>
      </w:r>
    </w:p>
    <w:p w14:paraId="07BA8F83" w14:textId="2ED89413" w:rsidR="00273A81" w:rsidRPr="007352A0" w:rsidRDefault="00273A81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Prof.</w:t>
      </w:r>
      <w:r w:rsidR="003A288F" w:rsidRPr="007352A0">
        <w:rPr>
          <w:rFonts w:ascii="Times New Roman" w:hAnsi="Times New Roman"/>
        </w:rPr>
        <w:t xml:space="preserve"> </w:t>
      </w:r>
      <w:r w:rsidRPr="007352A0">
        <w:rPr>
          <w:rFonts w:ascii="Times New Roman" w:hAnsi="Times New Roman"/>
        </w:rPr>
        <w:t>razredne nastave</w:t>
      </w:r>
      <w:r w:rsidR="003A288F" w:rsidRPr="007352A0">
        <w:rPr>
          <w:rFonts w:ascii="Times New Roman" w:hAnsi="Times New Roman"/>
        </w:rPr>
        <w:t xml:space="preserve"> (VSS)</w:t>
      </w:r>
      <w:r w:rsidRPr="007352A0">
        <w:rPr>
          <w:rFonts w:ascii="Times New Roman" w:hAnsi="Times New Roman"/>
        </w:rPr>
        <w:t xml:space="preserve"> - 1</w:t>
      </w:r>
    </w:p>
    <w:p w14:paraId="19446435" w14:textId="30B766A8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Radnik za jednostavne poslove (NK)</w:t>
      </w:r>
      <w:r w:rsidR="00273A81" w:rsidRPr="007352A0">
        <w:rPr>
          <w:rFonts w:ascii="Times New Roman" w:hAnsi="Times New Roman"/>
        </w:rPr>
        <w:t xml:space="preserve"> - 18</w:t>
      </w:r>
    </w:p>
    <w:p w14:paraId="6FC500F8" w14:textId="45B56C8D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Rudarski tehničar (SSS)</w:t>
      </w:r>
      <w:r w:rsidR="00273A81" w:rsidRPr="007352A0">
        <w:rPr>
          <w:rFonts w:ascii="Times New Roman" w:hAnsi="Times New Roman"/>
        </w:rPr>
        <w:t xml:space="preserve"> -</w:t>
      </w:r>
      <w:r w:rsidR="003A288F" w:rsidRPr="007352A0">
        <w:rPr>
          <w:rFonts w:ascii="Times New Roman" w:hAnsi="Times New Roman"/>
        </w:rPr>
        <w:t xml:space="preserve"> </w:t>
      </w:r>
      <w:r w:rsidR="00273A81" w:rsidRPr="007352A0">
        <w:rPr>
          <w:rFonts w:ascii="Times New Roman" w:hAnsi="Times New Roman"/>
        </w:rPr>
        <w:t>8</w:t>
      </w:r>
    </w:p>
    <w:p w14:paraId="1FE466AC" w14:textId="26099B98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Rukovalac rudarskim postrojenjima</w:t>
      </w:r>
      <w:r w:rsidR="00273A81" w:rsidRPr="007352A0">
        <w:rPr>
          <w:rFonts w:ascii="Times New Roman" w:hAnsi="Times New Roman"/>
        </w:rPr>
        <w:t xml:space="preserve"> i građ.mašinama</w:t>
      </w:r>
      <w:r w:rsidRPr="007352A0">
        <w:rPr>
          <w:rFonts w:ascii="Times New Roman" w:hAnsi="Times New Roman"/>
        </w:rPr>
        <w:t xml:space="preserve"> (KV)</w:t>
      </w:r>
      <w:r w:rsidR="00273A81" w:rsidRPr="007352A0">
        <w:rPr>
          <w:rFonts w:ascii="Times New Roman" w:hAnsi="Times New Roman"/>
        </w:rPr>
        <w:t xml:space="preserve"> - 8</w:t>
      </w:r>
    </w:p>
    <w:p w14:paraId="1843A5A2" w14:textId="1E62A753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Saobraćajni tehničar (SSS)</w:t>
      </w:r>
      <w:r w:rsidR="00273A81" w:rsidRPr="007352A0">
        <w:rPr>
          <w:rFonts w:ascii="Times New Roman" w:hAnsi="Times New Roman"/>
        </w:rPr>
        <w:t xml:space="preserve"> -1</w:t>
      </w:r>
    </w:p>
    <w:p w14:paraId="763606D3" w14:textId="5C123A48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Tehničar drumskog saobraćaja</w:t>
      </w:r>
      <w:r w:rsidR="003A288F" w:rsidRPr="007352A0">
        <w:rPr>
          <w:rFonts w:ascii="Times New Roman" w:hAnsi="Times New Roman"/>
        </w:rPr>
        <w:t xml:space="preserve"> </w:t>
      </w:r>
      <w:r w:rsidRPr="007352A0">
        <w:rPr>
          <w:rFonts w:ascii="Times New Roman" w:hAnsi="Times New Roman"/>
        </w:rPr>
        <w:t>(SSS)</w:t>
      </w:r>
      <w:r w:rsidR="00273A81" w:rsidRPr="007352A0">
        <w:rPr>
          <w:rFonts w:ascii="Times New Roman" w:hAnsi="Times New Roman"/>
        </w:rPr>
        <w:t>- 14</w:t>
      </w:r>
    </w:p>
    <w:p w14:paraId="438523C6" w14:textId="0142A967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Tehničar željezničkog saobraćaja (SSS)</w:t>
      </w:r>
      <w:r w:rsidR="00273A81" w:rsidRPr="007352A0">
        <w:rPr>
          <w:rFonts w:ascii="Times New Roman" w:hAnsi="Times New Roman"/>
        </w:rPr>
        <w:t xml:space="preserve"> - 6</w:t>
      </w:r>
    </w:p>
    <w:p w14:paraId="65BA4E86" w14:textId="097C11ED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Tesar (KV)</w:t>
      </w:r>
      <w:r w:rsidR="004D6566" w:rsidRPr="007352A0">
        <w:rPr>
          <w:rFonts w:ascii="Times New Roman" w:hAnsi="Times New Roman"/>
        </w:rPr>
        <w:t xml:space="preserve"> - 1</w:t>
      </w:r>
    </w:p>
    <w:p w14:paraId="37636497" w14:textId="3B7BB02D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 xml:space="preserve">Turistički </w:t>
      </w:r>
      <w:r w:rsidR="004D6566" w:rsidRPr="007352A0">
        <w:rPr>
          <w:rFonts w:ascii="Times New Roman" w:hAnsi="Times New Roman"/>
        </w:rPr>
        <w:t>tehničar (SSS) - 8</w:t>
      </w:r>
    </w:p>
    <w:p w14:paraId="31DA910F" w14:textId="2C0608AB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Vozač (KV)</w:t>
      </w:r>
      <w:r w:rsidR="00CA7336" w:rsidRPr="007352A0">
        <w:rPr>
          <w:rFonts w:ascii="Times New Roman" w:hAnsi="Times New Roman"/>
        </w:rPr>
        <w:t xml:space="preserve"> - 18</w:t>
      </w:r>
    </w:p>
    <w:p w14:paraId="28FBB415" w14:textId="02380CD6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Zavarivač</w:t>
      </w:r>
      <w:r w:rsidR="007352A0">
        <w:rPr>
          <w:rFonts w:ascii="Times New Roman" w:hAnsi="Times New Roman"/>
        </w:rPr>
        <w:t xml:space="preserve"> </w:t>
      </w:r>
      <w:r w:rsidRPr="007352A0">
        <w:rPr>
          <w:rFonts w:ascii="Times New Roman" w:hAnsi="Times New Roman"/>
        </w:rPr>
        <w:t>(KV)</w:t>
      </w:r>
      <w:r w:rsidR="000E1C21" w:rsidRPr="007352A0">
        <w:rPr>
          <w:rFonts w:ascii="Times New Roman" w:hAnsi="Times New Roman"/>
        </w:rPr>
        <w:t xml:space="preserve"> - 42</w:t>
      </w:r>
    </w:p>
    <w:p w14:paraId="5B3855FB" w14:textId="3C2F6B66" w:rsidR="006C7416" w:rsidRPr="007352A0" w:rsidRDefault="006C7416" w:rsidP="007352A0">
      <w:pPr>
        <w:pStyle w:val="ListParagraph"/>
        <w:numPr>
          <w:ilvl w:val="0"/>
          <w:numId w:val="38"/>
        </w:numPr>
        <w:tabs>
          <w:tab w:val="left" w:pos="3818"/>
        </w:tabs>
        <w:spacing w:line="276" w:lineRule="auto"/>
        <w:rPr>
          <w:rFonts w:ascii="Times New Roman" w:hAnsi="Times New Roman"/>
        </w:rPr>
      </w:pPr>
      <w:r w:rsidRPr="007352A0">
        <w:rPr>
          <w:rFonts w:ascii="Times New Roman" w:hAnsi="Times New Roman"/>
        </w:rPr>
        <w:t>Zidar</w:t>
      </w:r>
      <w:r w:rsidR="007352A0">
        <w:rPr>
          <w:rFonts w:ascii="Times New Roman" w:hAnsi="Times New Roman"/>
        </w:rPr>
        <w:t xml:space="preserve"> </w:t>
      </w:r>
      <w:r w:rsidRPr="007352A0">
        <w:rPr>
          <w:rFonts w:ascii="Times New Roman" w:hAnsi="Times New Roman"/>
        </w:rPr>
        <w:t>(KV)</w:t>
      </w:r>
      <w:r w:rsidR="000E1C21" w:rsidRPr="007352A0">
        <w:rPr>
          <w:rFonts w:ascii="Times New Roman" w:hAnsi="Times New Roman"/>
        </w:rPr>
        <w:t xml:space="preserve"> - 3</w:t>
      </w:r>
    </w:p>
    <w:p w14:paraId="64DE7AB0" w14:textId="77777777" w:rsidR="006C7416" w:rsidRPr="007352A0" w:rsidRDefault="006C7416" w:rsidP="007352A0">
      <w:pPr>
        <w:tabs>
          <w:tab w:val="left" w:pos="7488"/>
        </w:tabs>
        <w:spacing w:line="276" w:lineRule="auto"/>
        <w:rPr>
          <w:szCs w:val="24"/>
        </w:rPr>
      </w:pPr>
    </w:p>
    <w:sectPr w:rsidR="006C7416" w:rsidRPr="007352A0" w:rsidSect="007352A0">
      <w:type w:val="continuous"/>
      <w:pgSz w:w="11906" w:h="16838" w:code="9"/>
      <w:pgMar w:top="2218" w:right="1134" w:bottom="1701" w:left="1276" w:header="426" w:footer="432" w:gutter="0"/>
      <w:cols w:num="2" w:space="144"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D18D0" w14:textId="77777777" w:rsidR="00582767" w:rsidRDefault="00582767">
      <w:r>
        <w:separator/>
      </w:r>
    </w:p>
  </w:endnote>
  <w:endnote w:type="continuationSeparator" w:id="0">
    <w:p w14:paraId="45E24FB5" w14:textId="77777777" w:rsidR="00582767" w:rsidRDefault="00582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DA2CB" w14:textId="77777777" w:rsidR="00CF71F5" w:rsidRDefault="00CF71F5">
    <w:pPr>
      <w:rPr>
        <w:sz w:val="16"/>
      </w:rPr>
    </w:pPr>
  </w:p>
  <w:p w14:paraId="5F1B1099" w14:textId="24F36696" w:rsidR="00764547" w:rsidRDefault="00A84DAE">
    <w:pPr>
      <w:rPr>
        <w:sz w:val="16"/>
        <w:lang w:val="pl-PL"/>
      </w:rPr>
    </w:pPr>
    <w:r>
      <w:rPr>
        <w:noProof/>
        <w:sz w:val="16"/>
        <w:lang w:val="en-US" w:eastAsia="en-US"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275811D6" wp14:editId="64301DC8">
              <wp:simplePos x="0" y="0"/>
              <wp:positionH relativeFrom="column">
                <wp:posOffset>5499100</wp:posOffset>
              </wp:positionH>
              <wp:positionV relativeFrom="paragraph">
                <wp:posOffset>31115</wp:posOffset>
              </wp:positionV>
              <wp:extent cx="650240" cy="276225"/>
              <wp:effectExtent l="12700" t="12065" r="13335" b="6985"/>
              <wp:wrapNone/>
              <wp:docPr id="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0240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3DA882" w14:textId="77777777" w:rsidR="00CF71F5" w:rsidRDefault="00CF71F5">
                          <w:pPr>
                            <w:jc w:val="right"/>
                            <w:rPr>
                              <w:sz w:val="20"/>
                            </w:rPr>
                          </w:pPr>
                          <w:smartTag w:uri="urn:schemas-microsoft-com:office:smarttags" w:element="place">
                            <w:r>
                              <w:rPr>
                                <w:sz w:val="20"/>
                              </w:rPr>
                              <w:t>St.</w:t>
                            </w:r>
                          </w:smartTag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 w:rsidR="001B0CE0">
                            <w:rPr>
                              <w:rStyle w:val="PageNumber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20"/>
                            </w:rPr>
                            <w:instrText xml:space="preserve"> PAGE </w:instrText>
                          </w:r>
                          <w:r w:rsidR="001B0CE0">
                            <w:rPr>
                              <w:rStyle w:val="PageNumber"/>
                              <w:sz w:val="20"/>
                            </w:rPr>
                            <w:fldChar w:fldCharType="separate"/>
                          </w:r>
                          <w:r w:rsidR="00294535">
                            <w:rPr>
                              <w:rStyle w:val="PageNumber"/>
                              <w:noProof/>
                              <w:sz w:val="20"/>
                            </w:rPr>
                            <w:t>3</w:t>
                          </w:r>
                          <w:r w:rsidR="001B0CE0">
                            <w:rPr>
                              <w:rStyle w:val="PageNumber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5811D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33pt;margin-top:2.45pt;width:51.2pt;height:21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" o:allowincell="f" strokecolor="white">
              <v:textbox>
                <w:txbxContent>
                  <w:p w14:paraId="7F3DA882" w14:textId="77777777" w:rsidR="00CF71F5" w:rsidRDefault="00CF71F5">
                    <w:pPr>
                      <w:jc w:val="right"/>
                      <w:rPr>
                        <w:sz w:val="20"/>
                      </w:rPr>
                    </w:pPr>
                    <w:smartTag w:uri="urn:schemas-microsoft-com:office:smarttags" w:element="place">
                      <w:r>
                        <w:rPr>
                          <w:sz w:val="20"/>
                        </w:rPr>
                        <w:t>St.</w:t>
                      </w:r>
                    </w:smartTag>
                    <w:r>
                      <w:rPr>
                        <w:sz w:val="20"/>
                      </w:rPr>
                      <w:t xml:space="preserve"> </w:t>
                    </w:r>
                    <w:r w:rsidR="001B0CE0">
                      <w:rPr>
                        <w:rStyle w:val="PageNumber"/>
                        <w:sz w:val="20"/>
                      </w:rPr>
                      <w:fldChar w:fldCharType="begin"/>
                    </w:r>
                    <w:r>
                      <w:rPr>
                        <w:rStyle w:val="PageNumber"/>
                        <w:sz w:val="20"/>
                      </w:rPr>
                      <w:instrText xml:space="preserve"> PAGE </w:instrText>
                    </w:r>
                    <w:r w:rsidR="001B0CE0">
                      <w:rPr>
                        <w:rStyle w:val="PageNumber"/>
                        <w:sz w:val="20"/>
                      </w:rPr>
                      <w:fldChar w:fldCharType="separate"/>
                    </w:r>
                    <w:r w:rsidR="00294535">
                      <w:rPr>
                        <w:rStyle w:val="PageNumber"/>
                        <w:noProof/>
                        <w:sz w:val="20"/>
                      </w:rPr>
                      <w:t>3</w:t>
                    </w:r>
                    <w:r w:rsidR="001B0CE0">
                      <w:rPr>
                        <w:rStyle w:val="PageNumber"/>
                        <w:sz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16"/>
        <w:lang w:val="en-US" w:eastAsia="en-US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8B11821" wp14:editId="4676469A">
              <wp:simplePos x="0" y="0"/>
              <wp:positionH relativeFrom="column">
                <wp:posOffset>-62230</wp:posOffset>
              </wp:positionH>
              <wp:positionV relativeFrom="paragraph">
                <wp:posOffset>-5715</wp:posOffset>
              </wp:positionV>
              <wp:extent cx="6151245" cy="0"/>
              <wp:effectExtent l="13970" t="13335" r="16510" b="15240"/>
              <wp:wrapNone/>
              <wp:docPr id="3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5124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4422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80100C" id="Line 4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pt,-.45pt" to="479.4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" o:allowincell="f" strokecolor="#420" strokeweight="1.5pt"/>
          </w:pict>
        </mc:Fallback>
      </mc:AlternateContent>
    </w:r>
    <w:r w:rsidR="002A07C9">
      <w:rPr>
        <w:sz w:val="16"/>
        <w:lang w:val="pl-PL"/>
      </w:rPr>
      <w:t>tel. : +387 (0)35 369-560, 369-550, 369-561</w:t>
    </w:r>
    <w:r w:rsidR="00764547">
      <w:rPr>
        <w:sz w:val="16"/>
        <w:lang w:val="pl-PL"/>
      </w:rPr>
      <w:tab/>
      <w:t xml:space="preserve">  </w:t>
    </w:r>
    <w:r w:rsidR="00764547">
      <w:rPr>
        <w:sz w:val="16"/>
        <w:lang w:val="pt-BR"/>
      </w:rPr>
      <w:t>fax : +387 (0)35 369-552</w:t>
    </w:r>
  </w:p>
  <w:p w14:paraId="2C58A908" w14:textId="77777777" w:rsidR="00764547" w:rsidRPr="00A84DAE" w:rsidRDefault="00CF71F5" w:rsidP="00764547">
    <w:pPr>
      <w:rPr>
        <w:color w:val="auto"/>
        <w:sz w:val="16"/>
        <w:szCs w:val="16"/>
        <w:lang w:eastAsia="en-US"/>
      </w:rPr>
    </w:pPr>
    <w:r w:rsidRPr="0063090D">
      <w:rPr>
        <w:sz w:val="16"/>
        <w:szCs w:val="16"/>
        <w:lang w:val="pl-PL"/>
      </w:rPr>
      <w:t xml:space="preserve">Transakcijski račun: </w:t>
    </w:r>
    <w:r w:rsidR="00764547" w:rsidRPr="0063090D">
      <w:rPr>
        <w:sz w:val="16"/>
        <w:szCs w:val="16"/>
        <w:lang w:val="pl-PL"/>
      </w:rPr>
      <w:tab/>
    </w:r>
    <w:r w:rsidR="00B94FD8">
      <w:rPr>
        <w:sz w:val="16"/>
        <w:lang w:val="pl-PL"/>
      </w:rPr>
      <w:t>132100-02992100</w:t>
    </w:r>
    <w:r w:rsidR="00B94FD8" w:rsidRPr="00A52405">
      <w:rPr>
        <w:sz w:val="16"/>
        <w:lang w:val="pl-PL"/>
      </w:rPr>
      <w:t>88</w:t>
    </w:r>
    <w:r w:rsidR="00B94FD8" w:rsidRPr="00A52405">
      <w:rPr>
        <w:sz w:val="16"/>
        <w:lang w:val="pl-PL"/>
      </w:rPr>
      <w:tab/>
    </w:r>
    <w:r w:rsidR="006020B6">
      <w:rPr>
        <w:sz w:val="16"/>
        <w:lang w:val="pl-PL"/>
      </w:rPr>
      <w:t>- NLB BANK</w:t>
    </w:r>
    <w:r w:rsidR="00AE19F4">
      <w:rPr>
        <w:sz w:val="16"/>
        <w:lang w:val="pl-PL"/>
      </w:rPr>
      <w:t>A</w:t>
    </w:r>
  </w:p>
  <w:p w14:paraId="60595D83" w14:textId="77777777" w:rsidR="00CF71F5" w:rsidRPr="00764547" w:rsidRDefault="006020B6" w:rsidP="006020B6">
    <w:pPr>
      <w:rPr>
        <w:sz w:val="16"/>
        <w:lang w:val="pl-PL"/>
      </w:rPr>
    </w:pPr>
    <w:r>
      <w:rPr>
        <w:sz w:val="16"/>
        <w:lang w:val="pt-BR"/>
      </w:rPr>
      <w:t>Doprinosi na račun</w:t>
    </w:r>
    <w:r w:rsidRPr="00A52405">
      <w:rPr>
        <w:sz w:val="16"/>
        <w:lang w:val="pt-BR"/>
      </w:rPr>
      <w:t xml:space="preserve">: </w:t>
    </w:r>
    <w:r>
      <w:rPr>
        <w:sz w:val="16"/>
        <w:lang w:val="pt-BR"/>
      </w:rPr>
      <w:tab/>
    </w:r>
    <w:r>
      <w:rPr>
        <w:sz w:val="16"/>
        <w:lang w:val="pt-BR"/>
      </w:rPr>
      <w:tab/>
      <w:t xml:space="preserve">132100-0309122227   </w:t>
    </w:r>
    <w:r>
      <w:rPr>
        <w:sz w:val="16"/>
        <w:lang w:val="pl-PL"/>
      </w:rPr>
      <w:t>- NLB BANK</w:t>
    </w:r>
    <w:r w:rsidR="00AE19F4">
      <w:rPr>
        <w:sz w:val="16"/>
        <w:lang w:val="pt-BR"/>
      </w:rPr>
      <w:t>A</w:t>
    </w:r>
    <w:r w:rsidRPr="00A52405">
      <w:rPr>
        <w:sz w:val="16"/>
        <w:lang w:val="pt-BR"/>
      </w:rPr>
      <w:t xml:space="preserve">   </w:t>
    </w:r>
    <w:r>
      <w:rPr>
        <w:sz w:val="16"/>
        <w:lang w:val="pl-PL"/>
      </w:rPr>
      <w:tab/>
    </w:r>
    <w:r>
      <w:rPr>
        <w:sz w:val="16"/>
        <w:lang w:val="pl-PL"/>
      </w:rPr>
      <w:tab/>
    </w:r>
    <w:r>
      <w:rPr>
        <w:sz w:val="16"/>
        <w:lang w:val="pl-PL"/>
      </w:rPr>
      <w:tab/>
    </w:r>
    <w:r w:rsidR="00764547">
      <w:rPr>
        <w:sz w:val="16"/>
        <w:lang w:val="pl-PL"/>
      </w:rPr>
      <w:tab/>
    </w:r>
    <w:r w:rsidR="00CF71F5" w:rsidRPr="00A52405">
      <w:rPr>
        <w:sz w:val="16"/>
        <w:lang w:val="pl-PL"/>
      </w:rPr>
      <w:t>www.kpktz.ba</w:t>
    </w:r>
  </w:p>
  <w:p w14:paraId="5F6560FA" w14:textId="77777777" w:rsidR="00CF71F5" w:rsidRPr="00E76D02" w:rsidRDefault="006020B6" w:rsidP="00E76D02">
    <w:pPr>
      <w:pStyle w:val="Heading8"/>
      <w:rPr>
        <w:snapToGrid w:val="0"/>
        <w:sz w:val="16"/>
        <w:lang w:val="pt-BR" w:eastAsia="en-US"/>
      </w:rPr>
    </w:pPr>
    <w:r>
      <w:rPr>
        <w:sz w:val="16"/>
        <w:lang w:val="pt-BR"/>
      </w:rPr>
      <w:t>Račun</w:t>
    </w:r>
    <w:r>
      <w:rPr>
        <w:sz w:val="16"/>
        <w:lang w:val="pt-BR"/>
      </w:rPr>
      <w:tab/>
    </w:r>
    <w:r>
      <w:rPr>
        <w:sz w:val="16"/>
        <w:lang w:val="pt-BR"/>
      </w:rPr>
      <w:tab/>
    </w:r>
    <w:r>
      <w:rPr>
        <w:sz w:val="16"/>
        <w:lang w:val="pt-BR"/>
      </w:rPr>
      <w:tab/>
    </w:r>
    <w:r w:rsidRPr="006020B6">
      <w:rPr>
        <w:sz w:val="16"/>
        <w:lang w:val="pt-BR"/>
      </w:rPr>
      <w:t>199507-0056332956</w:t>
    </w:r>
    <w:r w:rsidRPr="006020B6">
      <w:rPr>
        <w:sz w:val="16"/>
        <w:lang w:val="pt-BR"/>
      </w:rPr>
      <w:tab/>
    </w:r>
    <w:r>
      <w:rPr>
        <w:sz w:val="16"/>
        <w:lang w:val="pt-BR"/>
      </w:rPr>
      <w:t>- SPARKASSE BANK</w:t>
    </w:r>
    <w:r>
      <w:rPr>
        <w:sz w:val="16"/>
        <w:lang w:val="pt-BR"/>
      </w:rPr>
      <w:tab/>
    </w:r>
    <w:r>
      <w:rPr>
        <w:sz w:val="16"/>
        <w:lang w:val="pt-BR"/>
      </w:rPr>
      <w:tab/>
    </w:r>
    <w:r w:rsidR="00764547">
      <w:rPr>
        <w:sz w:val="16"/>
        <w:lang w:val="pt-BR"/>
      </w:rPr>
      <w:tab/>
    </w:r>
    <w:r w:rsidR="00CF71F5" w:rsidRPr="00A52405">
      <w:rPr>
        <w:sz w:val="16"/>
        <w:lang w:val="pt-BR"/>
      </w:rPr>
      <w:t>komora@kpktz.ba</w:t>
    </w:r>
    <w:r w:rsidR="00CF71F5" w:rsidRPr="00A52405">
      <w:rPr>
        <w:snapToGrid w:val="0"/>
        <w:sz w:val="16"/>
        <w:lang w:val="pt-BR" w:eastAsia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82445" w14:textId="77777777" w:rsidR="00582767" w:rsidRDefault="00582767">
      <w:r>
        <w:separator/>
      </w:r>
    </w:p>
  </w:footnote>
  <w:footnote w:type="continuationSeparator" w:id="0">
    <w:p w14:paraId="6BE946D9" w14:textId="77777777" w:rsidR="00582767" w:rsidRDefault="005827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7075D" w14:textId="3B2FE1BF" w:rsidR="00CF71F5" w:rsidRDefault="000E1C21" w:rsidP="00AD3370">
    <w:pPr>
      <w:pStyle w:val="Header"/>
      <w:tabs>
        <w:tab w:val="clear" w:pos="8306"/>
        <w:tab w:val="left" w:pos="6521"/>
        <w:tab w:val="right" w:pos="8647"/>
      </w:tabs>
    </w:pPr>
    <w:r>
      <w:rPr>
        <w:noProof/>
        <w:lang w:val="en-US" w:eastAsia="en-US"/>
      </w:rPr>
      <w:drawing>
        <wp:anchor distT="0" distB="0" distL="114300" distR="114300" simplePos="0" relativeHeight="251661824" behindDoc="1" locked="0" layoutInCell="1" allowOverlap="1" wp14:anchorId="0EFFCA5F" wp14:editId="654CE397">
          <wp:simplePos x="0" y="0"/>
          <wp:positionH relativeFrom="column">
            <wp:posOffset>271780</wp:posOffset>
          </wp:positionH>
          <wp:positionV relativeFrom="paragraph">
            <wp:posOffset>11430</wp:posOffset>
          </wp:positionV>
          <wp:extent cx="533400" cy="594360"/>
          <wp:effectExtent l="0" t="0" r="0" b="0"/>
          <wp:wrapSquare wrapText="bothSides"/>
          <wp:docPr id="37" name="Picture 1" descr="A blue green and black shield with yellow stars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green and black shield with yellow sta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00" cy="594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84DAE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D52AA32" wp14:editId="3CDCCE0D">
              <wp:simplePos x="0" y="0"/>
              <wp:positionH relativeFrom="column">
                <wp:posOffset>-143510</wp:posOffset>
              </wp:positionH>
              <wp:positionV relativeFrom="paragraph">
                <wp:posOffset>1151890</wp:posOffset>
              </wp:positionV>
              <wp:extent cx="6151245" cy="0"/>
              <wp:effectExtent l="9525" t="9525" r="11430" b="9525"/>
              <wp:wrapNone/>
              <wp:docPr id="3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5124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4422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9C5F25" id="Line 3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3pt,90.7pt" to="473.05pt,9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" o:allowincell="f" strokecolor="#420" strokeweight="1.5pt"/>
          </w:pict>
        </mc:Fallback>
      </mc:AlternateContent>
    </w:r>
    <w:r w:rsidR="00A84DAE">
      <w:t xml:space="preserve">      </w:t>
    </w:r>
    <w:r w:rsidR="00AD3370">
      <w:t xml:space="preserve">                          </w:t>
    </w:r>
    <w:r w:rsidR="00F47B80">
      <w:t xml:space="preserve">     </w:t>
    </w:r>
    <w:r w:rsidR="00AD3370">
      <w:t xml:space="preserve">                  </w:t>
    </w:r>
    <w:r w:rsidR="00A84DAE">
      <w:t xml:space="preserve"> </w:t>
    </w:r>
  </w:p>
  <w:p w14:paraId="01196631" w14:textId="7C9545B6" w:rsidR="000E1C21" w:rsidRDefault="007352A0" w:rsidP="00AD3370">
    <w:pPr>
      <w:pStyle w:val="Header"/>
      <w:tabs>
        <w:tab w:val="clear" w:pos="8306"/>
        <w:tab w:val="left" w:pos="6804"/>
        <w:tab w:val="right" w:pos="9496"/>
      </w:tabs>
    </w:pPr>
    <w:r>
      <w:rPr>
        <w:rFonts w:asciiTheme="majorHAnsi" w:hAnsiTheme="majorHAnsi"/>
        <w:noProof/>
        <w:sz w:val="18"/>
        <w:szCs w:val="18"/>
        <w:lang w:val="en-US" w:eastAsia="en-US"/>
      </w:rPr>
      <w:drawing>
        <wp:anchor distT="0" distB="0" distL="114300" distR="114300" simplePos="0" relativeHeight="251662848" behindDoc="1" locked="0" layoutInCell="1" allowOverlap="1" wp14:anchorId="2FA26BDE" wp14:editId="46878075">
          <wp:simplePos x="0" y="0"/>
          <wp:positionH relativeFrom="column">
            <wp:posOffset>3847465</wp:posOffset>
          </wp:positionH>
          <wp:positionV relativeFrom="paragraph">
            <wp:posOffset>125730</wp:posOffset>
          </wp:positionV>
          <wp:extent cx="2160270" cy="407035"/>
          <wp:effectExtent l="0" t="0" r="0" b="0"/>
          <wp:wrapTight wrapText="bothSides">
            <wp:wrapPolygon edited="0">
              <wp:start x="0" y="0"/>
              <wp:lineTo x="0" y="20218"/>
              <wp:lineTo x="21333" y="20218"/>
              <wp:lineTo x="21333" y="0"/>
              <wp:lineTo x="0" y="0"/>
            </wp:wrapPolygon>
          </wp:wrapTight>
          <wp:docPr id="4659955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5995500" name="Picture 46599550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270" cy="407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1C21">
      <w:rPr>
        <w:noProof/>
        <w:sz w:val="20"/>
        <w:lang w:val="en-US" w:eastAsia="en-US"/>
      </w:rPr>
      <w:drawing>
        <wp:anchor distT="0" distB="0" distL="114300" distR="114300" simplePos="0" relativeHeight="251660800" behindDoc="1" locked="0" layoutInCell="1" allowOverlap="1" wp14:anchorId="79FC6076" wp14:editId="05A04F88">
          <wp:simplePos x="0" y="0"/>
          <wp:positionH relativeFrom="margin">
            <wp:posOffset>1462405</wp:posOffset>
          </wp:positionH>
          <wp:positionV relativeFrom="paragraph">
            <wp:posOffset>125730</wp:posOffset>
          </wp:positionV>
          <wp:extent cx="2260600" cy="473075"/>
          <wp:effectExtent l="0" t="0" r="6350" b="3175"/>
          <wp:wrapTight wrapText="bothSides">
            <wp:wrapPolygon edited="0">
              <wp:start x="0" y="0"/>
              <wp:lineTo x="0" y="20875"/>
              <wp:lineTo x="21479" y="20875"/>
              <wp:lineTo x="21479" y="0"/>
              <wp:lineTo x="0" y="0"/>
            </wp:wrapPolygon>
          </wp:wrapTight>
          <wp:docPr id="3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838883" name="Picture 244838883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0600" cy="473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3370">
      <w:t xml:space="preserve">    </w:t>
    </w:r>
  </w:p>
  <w:p w14:paraId="445CB52C" w14:textId="4743A6BD" w:rsidR="000E1C21" w:rsidRDefault="000E1C21" w:rsidP="00AD3370">
    <w:pPr>
      <w:pStyle w:val="Header"/>
      <w:tabs>
        <w:tab w:val="clear" w:pos="8306"/>
        <w:tab w:val="left" w:pos="6804"/>
        <w:tab w:val="right" w:pos="9496"/>
      </w:tabs>
      <w:rPr>
        <w:rFonts w:asciiTheme="majorHAnsi" w:hAnsiTheme="majorHAnsi"/>
        <w:sz w:val="18"/>
        <w:szCs w:val="18"/>
      </w:rPr>
    </w:pPr>
  </w:p>
  <w:p w14:paraId="7AA4BA65" w14:textId="31B02126" w:rsidR="000E1C21" w:rsidRDefault="000E1C21" w:rsidP="00AD3370">
    <w:pPr>
      <w:pStyle w:val="Header"/>
      <w:tabs>
        <w:tab w:val="clear" w:pos="8306"/>
        <w:tab w:val="left" w:pos="6804"/>
        <w:tab w:val="right" w:pos="9496"/>
      </w:tabs>
      <w:rPr>
        <w:rFonts w:asciiTheme="majorHAnsi" w:hAnsiTheme="majorHAnsi"/>
        <w:sz w:val="18"/>
        <w:szCs w:val="18"/>
      </w:rPr>
    </w:pPr>
  </w:p>
  <w:p w14:paraId="5E2912A1" w14:textId="346E4F95" w:rsidR="00AD3370" w:rsidRPr="000E1C21" w:rsidRDefault="00AD3370" w:rsidP="00AD3370">
    <w:pPr>
      <w:pStyle w:val="Header"/>
      <w:tabs>
        <w:tab w:val="clear" w:pos="8306"/>
        <w:tab w:val="left" w:pos="6804"/>
        <w:tab w:val="right" w:pos="9496"/>
      </w:tabs>
    </w:pPr>
    <w:r w:rsidRPr="00F47B80">
      <w:rPr>
        <w:rFonts w:asciiTheme="majorHAnsi" w:hAnsiTheme="majorHAnsi"/>
        <w:sz w:val="18"/>
        <w:szCs w:val="18"/>
      </w:rPr>
      <w:t xml:space="preserve">Ministarstvo privrede </w:t>
    </w:r>
  </w:p>
  <w:p w14:paraId="352844B4" w14:textId="4489F6F2" w:rsidR="00AD3370" w:rsidRPr="00F47B80" w:rsidRDefault="00AD3370" w:rsidP="00AD3370">
    <w:pPr>
      <w:pStyle w:val="Header"/>
      <w:tabs>
        <w:tab w:val="clear" w:pos="8306"/>
        <w:tab w:val="right" w:pos="9496"/>
      </w:tabs>
      <w:rPr>
        <w:rFonts w:asciiTheme="majorHAnsi" w:hAnsiTheme="majorHAnsi"/>
        <w:sz w:val="18"/>
        <w:szCs w:val="18"/>
      </w:rPr>
    </w:pPr>
    <w:r w:rsidRPr="00F47B80">
      <w:rPr>
        <w:rFonts w:asciiTheme="majorHAnsi" w:hAnsiTheme="majorHAnsi"/>
        <w:sz w:val="18"/>
        <w:szCs w:val="18"/>
      </w:rPr>
      <w:t xml:space="preserve"> </w:t>
    </w:r>
    <w:r w:rsidR="000E1C21">
      <w:rPr>
        <w:rFonts w:asciiTheme="majorHAnsi" w:hAnsiTheme="majorHAnsi"/>
        <w:sz w:val="18"/>
        <w:szCs w:val="18"/>
      </w:rPr>
      <w:t xml:space="preserve"> </w:t>
    </w:r>
    <w:r w:rsidRPr="00F47B80">
      <w:rPr>
        <w:rFonts w:asciiTheme="majorHAnsi" w:hAnsiTheme="majorHAnsi"/>
        <w:sz w:val="18"/>
        <w:szCs w:val="18"/>
      </w:rPr>
      <w:t xml:space="preserve">Tuzlanskog kantona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F3FB6"/>
    <w:multiLevelType w:val="singleLevel"/>
    <w:tmpl w:val="B6A2DCF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EC59D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4AD7EB4"/>
    <w:multiLevelType w:val="hybridMultilevel"/>
    <w:tmpl w:val="9B0EEA18"/>
    <w:lvl w:ilvl="0" w:tplc="C99CF3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27DBE"/>
    <w:multiLevelType w:val="hybridMultilevel"/>
    <w:tmpl w:val="73A039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D01C98"/>
    <w:multiLevelType w:val="hybridMultilevel"/>
    <w:tmpl w:val="6B68D34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DF14A3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C793756"/>
    <w:multiLevelType w:val="hybridMultilevel"/>
    <w:tmpl w:val="FBDCA946"/>
    <w:lvl w:ilvl="0" w:tplc="13120B1E">
      <w:numFmt w:val="bullet"/>
      <w:lvlText w:val="-"/>
      <w:lvlJc w:val="left"/>
      <w:pPr>
        <w:ind w:left="720" w:hanging="360"/>
      </w:pPr>
      <w:rPr>
        <w:rFonts w:ascii="Helvetica" w:eastAsia="Calibri" w:hAnsi="Helvetic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786F67"/>
    <w:multiLevelType w:val="singleLevel"/>
    <w:tmpl w:val="49C6C1C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145410BC"/>
    <w:multiLevelType w:val="hybridMultilevel"/>
    <w:tmpl w:val="EA8A402A"/>
    <w:lvl w:ilvl="0" w:tplc="905A75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4706D2"/>
    <w:multiLevelType w:val="multilevel"/>
    <w:tmpl w:val="87763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B619AA"/>
    <w:multiLevelType w:val="hybridMultilevel"/>
    <w:tmpl w:val="30C8D836"/>
    <w:lvl w:ilvl="0" w:tplc="58CC1A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3377D6"/>
    <w:multiLevelType w:val="hybridMultilevel"/>
    <w:tmpl w:val="3F5E8EB2"/>
    <w:lvl w:ilvl="0" w:tplc="2130A9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E777E8C"/>
    <w:multiLevelType w:val="singleLevel"/>
    <w:tmpl w:val="3CF60DE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1EB11C8F"/>
    <w:multiLevelType w:val="singleLevel"/>
    <w:tmpl w:val="041A0001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</w:abstractNum>
  <w:abstractNum w:abstractNumId="14" w15:restartNumberingAfterBreak="0">
    <w:nsid w:val="1EE041CF"/>
    <w:multiLevelType w:val="singleLevel"/>
    <w:tmpl w:val="DEE8F9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0964BB8"/>
    <w:multiLevelType w:val="hybridMultilevel"/>
    <w:tmpl w:val="C2D600B4"/>
    <w:lvl w:ilvl="0" w:tplc="364A05C6">
      <w:start w:val="7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1846D7E"/>
    <w:multiLevelType w:val="singleLevel"/>
    <w:tmpl w:val="B562FF1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17" w15:restartNumberingAfterBreak="0">
    <w:nsid w:val="2398393A"/>
    <w:multiLevelType w:val="hybridMultilevel"/>
    <w:tmpl w:val="DE725E2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4B6EC6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29403D5C"/>
    <w:multiLevelType w:val="singleLevel"/>
    <w:tmpl w:val="469C222C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20" w15:restartNumberingAfterBreak="0">
    <w:nsid w:val="2A397EBB"/>
    <w:multiLevelType w:val="hybridMultilevel"/>
    <w:tmpl w:val="EF8ED542"/>
    <w:lvl w:ilvl="0" w:tplc="04090005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1" w15:restartNumberingAfterBreak="0">
    <w:nsid w:val="2E830D8E"/>
    <w:multiLevelType w:val="multilevel"/>
    <w:tmpl w:val="52F04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F70F91"/>
    <w:multiLevelType w:val="hybridMultilevel"/>
    <w:tmpl w:val="B380BABC"/>
    <w:lvl w:ilvl="0" w:tplc="A70C1A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000000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E959CD"/>
    <w:multiLevelType w:val="hybridMultilevel"/>
    <w:tmpl w:val="656EC41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B40518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1121976"/>
    <w:multiLevelType w:val="hybridMultilevel"/>
    <w:tmpl w:val="BCFEFC3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794FAB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1DB1142"/>
    <w:multiLevelType w:val="singleLevel"/>
    <w:tmpl w:val="A552EC2C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8" w15:restartNumberingAfterBreak="0">
    <w:nsid w:val="5B3008B9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18E61B6"/>
    <w:multiLevelType w:val="hybridMultilevel"/>
    <w:tmpl w:val="B7001186"/>
    <w:lvl w:ilvl="0" w:tplc="0409000B">
      <w:start w:val="1"/>
      <w:numFmt w:val="bullet"/>
      <w:lvlText w:val="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1" w:tplc="EEF83752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30" w15:restartNumberingAfterBreak="0">
    <w:nsid w:val="650841B6"/>
    <w:multiLevelType w:val="hybridMultilevel"/>
    <w:tmpl w:val="4BBE405A"/>
    <w:lvl w:ilvl="0" w:tplc="041A000B">
      <w:start w:val="1"/>
      <w:numFmt w:val="bullet"/>
      <w:lvlText w:val="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31" w15:restartNumberingAfterBreak="0">
    <w:nsid w:val="69856799"/>
    <w:multiLevelType w:val="multilevel"/>
    <w:tmpl w:val="F6AA92D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6A6607C2"/>
    <w:multiLevelType w:val="singleLevel"/>
    <w:tmpl w:val="80BC46E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33" w15:restartNumberingAfterBreak="0">
    <w:nsid w:val="6AA03850"/>
    <w:multiLevelType w:val="singleLevel"/>
    <w:tmpl w:val="17D832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4" w15:restartNumberingAfterBreak="0">
    <w:nsid w:val="6F432630"/>
    <w:multiLevelType w:val="singleLevel"/>
    <w:tmpl w:val="62967BF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5" w15:restartNumberingAfterBreak="0">
    <w:nsid w:val="74430520"/>
    <w:multiLevelType w:val="multilevel"/>
    <w:tmpl w:val="BD12E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7EB32B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7FB351B3"/>
    <w:multiLevelType w:val="singleLevel"/>
    <w:tmpl w:val="2FBCB798"/>
    <w:lvl w:ilvl="0"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num w:numId="1" w16cid:durableId="356929639">
    <w:abstractNumId w:val="14"/>
  </w:num>
  <w:num w:numId="2" w16cid:durableId="1218084557">
    <w:abstractNumId w:val="37"/>
  </w:num>
  <w:num w:numId="3" w16cid:durableId="63843478">
    <w:abstractNumId w:val="26"/>
  </w:num>
  <w:num w:numId="4" w16cid:durableId="547034861">
    <w:abstractNumId w:val="0"/>
  </w:num>
  <w:num w:numId="5" w16cid:durableId="1511290810">
    <w:abstractNumId w:val="5"/>
  </w:num>
  <w:num w:numId="6" w16cid:durableId="1810854862">
    <w:abstractNumId w:val="24"/>
  </w:num>
  <w:num w:numId="7" w16cid:durableId="183324153">
    <w:abstractNumId w:val="1"/>
  </w:num>
  <w:num w:numId="8" w16cid:durableId="1141583317">
    <w:abstractNumId w:val="7"/>
  </w:num>
  <w:num w:numId="9" w16cid:durableId="427117259">
    <w:abstractNumId w:val="32"/>
  </w:num>
  <w:num w:numId="10" w16cid:durableId="1480803871">
    <w:abstractNumId w:val="35"/>
  </w:num>
  <w:num w:numId="11" w16cid:durableId="1633249968">
    <w:abstractNumId w:val="12"/>
  </w:num>
  <w:num w:numId="12" w16cid:durableId="1734810162">
    <w:abstractNumId w:val="33"/>
  </w:num>
  <w:num w:numId="13" w16cid:durableId="1266037331">
    <w:abstractNumId w:val="34"/>
  </w:num>
  <w:num w:numId="14" w16cid:durableId="1986465489">
    <w:abstractNumId w:val="19"/>
  </w:num>
  <w:num w:numId="15" w16cid:durableId="1908030738">
    <w:abstractNumId w:val="36"/>
  </w:num>
  <w:num w:numId="16" w16cid:durableId="1028218450">
    <w:abstractNumId w:val="28"/>
  </w:num>
  <w:num w:numId="17" w16cid:durableId="1654724581">
    <w:abstractNumId w:val="31"/>
  </w:num>
  <w:num w:numId="18" w16cid:durableId="926112873">
    <w:abstractNumId w:val="27"/>
  </w:num>
  <w:num w:numId="19" w16cid:durableId="1825966850">
    <w:abstractNumId w:val="18"/>
  </w:num>
  <w:num w:numId="20" w16cid:durableId="1376463024">
    <w:abstractNumId w:val="9"/>
  </w:num>
  <w:num w:numId="21" w16cid:durableId="580679878">
    <w:abstractNumId w:val="15"/>
  </w:num>
  <w:num w:numId="22" w16cid:durableId="1254364847">
    <w:abstractNumId w:val="8"/>
  </w:num>
  <w:num w:numId="23" w16cid:durableId="152765159">
    <w:abstractNumId w:val="20"/>
  </w:num>
  <w:num w:numId="24" w16cid:durableId="813066976">
    <w:abstractNumId w:val="30"/>
  </w:num>
  <w:num w:numId="25" w16cid:durableId="1692532812">
    <w:abstractNumId w:val="29"/>
  </w:num>
  <w:num w:numId="26" w16cid:durableId="1494644489">
    <w:abstractNumId w:val="25"/>
  </w:num>
  <w:num w:numId="27" w16cid:durableId="589851563">
    <w:abstractNumId w:val="3"/>
  </w:num>
  <w:num w:numId="28" w16cid:durableId="86998016">
    <w:abstractNumId w:val="11"/>
  </w:num>
  <w:num w:numId="29" w16cid:durableId="1559590817">
    <w:abstractNumId w:val="13"/>
  </w:num>
  <w:num w:numId="30" w16cid:durableId="158538228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8517157">
    <w:abstractNumId w:val="16"/>
  </w:num>
  <w:num w:numId="32" w16cid:durableId="465657626">
    <w:abstractNumId w:val="21"/>
  </w:num>
  <w:num w:numId="33" w16cid:durableId="1673951560">
    <w:abstractNumId w:val="2"/>
  </w:num>
  <w:num w:numId="34" w16cid:durableId="14893281">
    <w:abstractNumId w:val="10"/>
  </w:num>
  <w:num w:numId="35" w16cid:durableId="1890802609">
    <w:abstractNumId w:val="17"/>
  </w:num>
  <w:num w:numId="36" w16cid:durableId="343437731">
    <w:abstractNumId w:val="6"/>
  </w:num>
  <w:num w:numId="37" w16cid:durableId="1337001709">
    <w:abstractNumId w:val="22"/>
  </w:num>
  <w:num w:numId="38" w16cid:durableId="17056422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yellow">
      <v:fill color="yellow"/>
      <o:colormru v:ext="edit" colors="#42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405"/>
    <w:rsid w:val="00020328"/>
    <w:rsid w:val="000639CC"/>
    <w:rsid w:val="00075F75"/>
    <w:rsid w:val="000A5FF8"/>
    <w:rsid w:val="000A7CC3"/>
    <w:rsid w:val="000B0478"/>
    <w:rsid w:val="000B2CED"/>
    <w:rsid w:val="000B2D13"/>
    <w:rsid w:val="000C54CF"/>
    <w:rsid w:val="000E169B"/>
    <w:rsid w:val="000E1C21"/>
    <w:rsid w:val="00150752"/>
    <w:rsid w:val="00160975"/>
    <w:rsid w:val="00192DF2"/>
    <w:rsid w:val="00195C55"/>
    <w:rsid w:val="001B0CE0"/>
    <w:rsid w:val="00203782"/>
    <w:rsid w:val="00203E81"/>
    <w:rsid w:val="00211520"/>
    <w:rsid w:val="002267FC"/>
    <w:rsid w:val="00234F67"/>
    <w:rsid w:val="002428BA"/>
    <w:rsid w:val="002562CE"/>
    <w:rsid w:val="002656BD"/>
    <w:rsid w:val="00271587"/>
    <w:rsid w:val="00273A81"/>
    <w:rsid w:val="00273E27"/>
    <w:rsid w:val="00291586"/>
    <w:rsid w:val="00294535"/>
    <w:rsid w:val="0029667A"/>
    <w:rsid w:val="002A07C9"/>
    <w:rsid w:val="002A1187"/>
    <w:rsid w:val="002A3977"/>
    <w:rsid w:val="002B3F07"/>
    <w:rsid w:val="002D6E0F"/>
    <w:rsid w:val="002F3818"/>
    <w:rsid w:val="00301325"/>
    <w:rsid w:val="00310762"/>
    <w:rsid w:val="003319AC"/>
    <w:rsid w:val="003401ED"/>
    <w:rsid w:val="00352008"/>
    <w:rsid w:val="00360B93"/>
    <w:rsid w:val="00361796"/>
    <w:rsid w:val="00382131"/>
    <w:rsid w:val="003A288F"/>
    <w:rsid w:val="003B0B06"/>
    <w:rsid w:val="003D1793"/>
    <w:rsid w:val="003F0B42"/>
    <w:rsid w:val="003F4A1F"/>
    <w:rsid w:val="00422D94"/>
    <w:rsid w:val="00425FB0"/>
    <w:rsid w:val="00446C34"/>
    <w:rsid w:val="00455B15"/>
    <w:rsid w:val="004621A0"/>
    <w:rsid w:val="00474228"/>
    <w:rsid w:val="004811B1"/>
    <w:rsid w:val="00482B15"/>
    <w:rsid w:val="004A090D"/>
    <w:rsid w:val="004B415E"/>
    <w:rsid w:val="004D6566"/>
    <w:rsid w:val="005012E3"/>
    <w:rsid w:val="00522BD5"/>
    <w:rsid w:val="00525778"/>
    <w:rsid w:val="00532469"/>
    <w:rsid w:val="00545BC8"/>
    <w:rsid w:val="0055724E"/>
    <w:rsid w:val="00582767"/>
    <w:rsid w:val="005D0936"/>
    <w:rsid w:val="005E1218"/>
    <w:rsid w:val="005F0CA6"/>
    <w:rsid w:val="006020B6"/>
    <w:rsid w:val="00606282"/>
    <w:rsid w:val="006208E1"/>
    <w:rsid w:val="0063090D"/>
    <w:rsid w:val="006409CE"/>
    <w:rsid w:val="006426FC"/>
    <w:rsid w:val="006556BE"/>
    <w:rsid w:val="006647C0"/>
    <w:rsid w:val="00680F5E"/>
    <w:rsid w:val="006B2C3D"/>
    <w:rsid w:val="006B671B"/>
    <w:rsid w:val="006C7416"/>
    <w:rsid w:val="006E686E"/>
    <w:rsid w:val="006F3FCC"/>
    <w:rsid w:val="00701A6F"/>
    <w:rsid w:val="007031FB"/>
    <w:rsid w:val="007148CB"/>
    <w:rsid w:val="007167BD"/>
    <w:rsid w:val="00725A8C"/>
    <w:rsid w:val="007352A0"/>
    <w:rsid w:val="00746265"/>
    <w:rsid w:val="00764547"/>
    <w:rsid w:val="007649C8"/>
    <w:rsid w:val="007721E7"/>
    <w:rsid w:val="007C2E32"/>
    <w:rsid w:val="007E48C9"/>
    <w:rsid w:val="007F33AD"/>
    <w:rsid w:val="007F68E9"/>
    <w:rsid w:val="007F6A46"/>
    <w:rsid w:val="00815699"/>
    <w:rsid w:val="008331A4"/>
    <w:rsid w:val="00857FE8"/>
    <w:rsid w:val="00860D5A"/>
    <w:rsid w:val="00876F04"/>
    <w:rsid w:val="00881A64"/>
    <w:rsid w:val="00886011"/>
    <w:rsid w:val="00897306"/>
    <w:rsid w:val="008A1FEC"/>
    <w:rsid w:val="008B000D"/>
    <w:rsid w:val="008B03F9"/>
    <w:rsid w:val="008B47F3"/>
    <w:rsid w:val="008B4CA5"/>
    <w:rsid w:val="008C4C31"/>
    <w:rsid w:val="008D3BDC"/>
    <w:rsid w:val="008E314F"/>
    <w:rsid w:val="008E7BA0"/>
    <w:rsid w:val="008F5A34"/>
    <w:rsid w:val="0092353C"/>
    <w:rsid w:val="00925D27"/>
    <w:rsid w:val="0093132A"/>
    <w:rsid w:val="009437C7"/>
    <w:rsid w:val="00966158"/>
    <w:rsid w:val="00985733"/>
    <w:rsid w:val="009B3060"/>
    <w:rsid w:val="009B717E"/>
    <w:rsid w:val="009C3476"/>
    <w:rsid w:val="009E237D"/>
    <w:rsid w:val="009E3A92"/>
    <w:rsid w:val="009F3B4F"/>
    <w:rsid w:val="009F480C"/>
    <w:rsid w:val="00A06ADB"/>
    <w:rsid w:val="00A15A3E"/>
    <w:rsid w:val="00A34F90"/>
    <w:rsid w:val="00A44043"/>
    <w:rsid w:val="00A50494"/>
    <w:rsid w:val="00A52405"/>
    <w:rsid w:val="00A553A4"/>
    <w:rsid w:val="00A62D55"/>
    <w:rsid w:val="00A64FE6"/>
    <w:rsid w:val="00A741E9"/>
    <w:rsid w:val="00A81FCE"/>
    <w:rsid w:val="00A83A28"/>
    <w:rsid w:val="00A84DAE"/>
    <w:rsid w:val="00A94BF8"/>
    <w:rsid w:val="00AC4F11"/>
    <w:rsid w:val="00AD3370"/>
    <w:rsid w:val="00AE19F4"/>
    <w:rsid w:val="00AE1AFD"/>
    <w:rsid w:val="00AF1E3C"/>
    <w:rsid w:val="00AF5607"/>
    <w:rsid w:val="00B00797"/>
    <w:rsid w:val="00B03A19"/>
    <w:rsid w:val="00B070EA"/>
    <w:rsid w:val="00B07952"/>
    <w:rsid w:val="00B26CA2"/>
    <w:rsid w:val="00B33A32"/>
    <w:rsid w:val="00B41BEA"/>
    <w:rsid w:val="00B46A63"/>
    <w:rsid w:val="00B735F8"/>
    <w:rsid w:val="00B77106"/>
    <w:rsid w:val="00B94FD8"/>
    <w:rsid w:val="00BC2D00"/>
    <w:rsid w:val="00BD1122"/>
    <w:rsid w:val="00BE1D56"/>
    <w:rsid w:val="00C0147C"/>
    <w:rsid w:val="00C032E5"/>
    <w:rsid w:val="00C154F5"/>
    <w:rsid w:val="00C258A1"/>
    <w:rsid w:val="00C35774"/>
    <w:rsid w:val="00C46798"/>
    <w:rsid w:val="00C4766C"/>
    <w:rsid w:val="00C5181A"/>
    <w:rsid w:val="00C63D8E"/>
    <w:rsid w:val="00C713CB"/>
    <w:rsid w:val="00C87DD7"/>
    <w:rsid w:val="00C954D6"/>
    <w:rsid w:val="00CA2E23"/>
    <w:rsid w:val="00CA345D"/>
    <w:rsid w:val="00CA7336"/>
    <w:rsid w:val="00CB12E7"/>
    <w:rsid w:val="00CB56EA"/>
    <w:rsid w:val="00CC3E54"/>
    <w:rsid w:val="00CD67FF"/>
    <w:rsid w:val="00CF71F5"/>
    <w:rsid w:val="00D06C32"/>
    <w:rsid w:val="00D17A34"/>
    <w:rsid w:val="00DA25CA"/>
    <w:rsid w:val="00DB192F"/>
    <w:rsid w:val="00DB6E37"/>
    <w:rsid w:val="00DB7675"/>
    <w:rsid w:val="00DC24DB"/>
    <w:rsid w:val="00DD1AFC"/>
    <w:rsid w:val="00DD392A"/>
    <w:rsid w:val="00DF389E"/>
    <w:rsid w:val="00E13EF0"/>
    <w:rsid w:val="00E40F0F"/>
    <w:rsid w:val="00E45C07"/>
    <w:rsid w:val="00E52608"/>
    <w:rsid w:val="00E76D02"/>
    <w:rsid w:val="00E93FFD"/>
    <w:rsid w:val="00EA6019"/>
    <w:rsid w:val="00EB0501"/>
    <w:rsid w:val="00EB08CB"/>
    <w:rsid w:val="00ED0869"/>
    <w:rsid w:val="00ED6B37"/>
    <w:rsid w:val="00F1492F"/>
    <w:rsid w:val="00F25A95"/>
    <w:rsid w:val="00F307CA"/>
    <w:rsid w:val="00F47B80"/>
    <w:rsid w:val="00F55E36"/>
    <w:rsid w:val="00F56D75"/>
    <w:rsid w:val="00F6586F"/>
    <w:rsid w:val="00F8577C"/>
    <w:rsid w:val="00FA1926"/>
    <w:rsid w:val="00FB26F8"/>
    <w:rsid w:val="00FC671F"/>
    <w:rsid w:val="00FC78B9"/>
    <w:rsid w:val="00FE2EC5"/>
    <w:rsid w:val="00FF177E"/>
    <w:rsid w:val="00FF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 fillcolor="yellow">
      <v:fill color="yellow"/>
      <o:colormru v:ext="edit" colors="#420"/>
    </o:shapedefaults>
    <o:shapelayout v:ext="edit">
      <o:idmap v:ext="edit" data="2"/>
    </o:shapelayout>
  </w:shapeDefaults>
  <w:decimalSymbol w:val="."/>
  <w:listSeparator w:val=","/>
  <w14:docId w14:val="3AF11B55"/>
  <w15:docId w15:val="{5B125646-2C24-4976-8352-5E0BAE7E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85733"/>
    <w:rPr>
      <w:b/>
      <w:color w:val="000000"/>
      <w:sz w:val="24"/>
      <w:lang w:eastAsia="hr-HR"/>
    </w:rPr>
  </w:style>
  <w:style w:type="paragraph" w:styleId="Heading1">
    <w:name w:val="heading 1"/>
    <w:basedOn w:val="Normal"/>
    <w:next w:val="Normal"/>
    <w:qFormat/>
    <w:rsid w:val="00985733"/>
    <w:pPr>
      <w:keepNext/>
      <w:jc w:val="center"/>
      <w:outlineLvl w:val="0"/>
    </w:pPr>
    <w:rPr>
      <w:sz w:val="16"/>
      <w:lang w:val="hr-HR"/>
    </w:rPr>
  </w:style>
  <w:style w:type="paragraph" w:styleId="Heading2">
    <w:name w:val="heading 2"/>
    <w:basedOn w:val="Normal"/>
    <w:next w:val="Normal"/>
    <w:qFormat/>
    <w:rsid w:val="00985733"/>
    <w:pPr>
      <w:keepNext/>
      <w:jc w:val="center"/>
      <w:outlineLvl w:val="1"/>
    </w:pPr>
    <w:rPr>
      <w:lang w:val="hr-HR"/>
    </w:rPr>
  </w:style>
  <w:style w:type="paragraph" w:styleId="Heading3">
    <w:name w:val="heading 3"/>
    <w:basedOn w:val="Normal"/>
    <w:next w:val="Normal"/>
    <w:qFormat/>
    <w:rsid w:val="00985733"/>
    <w:pPr>
      <w:keepNext/>
      <w:ind w:left="5040"/>
      <w:jc w:val="both"/>
      <w:outlineLvl w:val="2"/>
    </w:pPr>
    <w:rPr>
      <w:lang w:val="hr-HR"/>
    </w:rPr>
  </w:style>
  <w:style w:type="paragraph" w:styleId="Heading4">
    <w:name w:val="heading 4"/>
    <w:basedOn w:val="Normal"/>
    <w:next w:val="Normal"/>
    <w:qFormat/>
    <w:rsid w:val="00985733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qFormat/>
    <w:rsid w:val="00985733"/>
    <w:pPr>
      <w:keepNext/>
      <w:jc w:val="both"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rsid w:val="00985733"/>
    <w:pPr>
      <w:keepNext/>
      <w:jc w:val="both"/>
      <w:outlineLvl w:val="5"/>
    </w:pPr>
  </w:style>
  <w:style w:type="paragraph" w:styleId="Heading7">
    <w:name w:val="heading 7"/>
    <w:basedOn w:val="Normal"/>
    <w:next w:val="Normal"/>
    <w:qFormat/>
    <w:rsid w:val="00985733"/>
    <w:pPr>
      <w:keepNext/>
      <w:ind w:left="6480"/>
      <w:jc w:val="both"/>
      <w:outlineLvl w:val="6"/>
    </w:pPr>
    <w:rPr>
      <w:sz w:val="28"/>
      <w:lang w:val="hr-HR"/>
    </w:rPr>
  </w:style>
  <w:style w:type="paragraph" w:styleId="Heading8">
    <w:name w:val="heading 8"/>
    <w:basedOn w:val="Normal"/>
    <w:next w:val="Normal"/>
    <w:qFormat/>
    <w:rsid w:val="00985733"/>
    <w:pPr>
      <w:keepNext/>
      <w:jc w:val="both"/>
      <w:outlineLvl w:val="7"/>
    </w:pPr>
    <w:rPr>
      <w:color w:val="auto"/>
      <w:sz w:val="22"/>
    </w:rPr>
  </w:style>
  <w:style w:type="paragraph" w:styleId="Heading9">
    <w:name w:val="heading 9"/>
    <w:basedOn w:val="Normal"/>
    <w:next w:val="Normal"/>
    <w:qFormat/>
    <w:rsid w:val="00985733"/>
    <w:pPr>
      <w:keepNext/>
      <w:jc w:val="both"/>
      <w:outlineLvl w:val="8"/>
    </w:pPr>
    <w:rPr>
      <w:sz w:val="28"/>
      <w:u w:val="single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8573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85733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985733"/>
    <w:rPr>
      <w:color w:val="0000FF"/>
      <w:u w:val="single"/>
    </w:rPr>
  </w:style>
  <w:style w:type="character" w:styleId="FollowedHyperlink">
    <w:name w:val="FollowedHyperlink"/>
    <w:basedOn w:val="DefaultParagraphFont"/>
    <w:rsid w:val="00985733"/>
    <w:rPr>
      <w:color w:val="800080"/>
      <w:u w:val="single"/>
    </w:rPr>
  </w:style>
  <w:style w:type="character" w:styleId="PageNumber">
    <w:name w:val="page number"/>
    <w:basedOn w:val="DefaultParagraphFont"/>
    <w:rsid w:val="00985733"/>
  </w:style>
  <w:style w:type="paragraph" w:styleId="Title">
    <w:name w:val="Title"/>
    <w:basedOn w:val="Normal"/>
    <w:qFormat/>
    <w:rsid w:val="00985733"/>
    <w:pPr>
      <w:jc w:val="center"/>
    </w:pPr>
    <w:rPr>
      <w:sz w:val="22"/>
      <w:lang w:val="hr-HR"/>
    </w:rPr>
  </w:style>
  <w:style w:type="paragraph" w:styleId="BodyText">
    <w:name w:val="Body Text"/>
    <w:basedOn w:val="Normal"/>
    <w:link w:val="BodyTextChar"/>
    <w:rsid w:val="00985733"/>
    <w:pPr>
      <w:jc w:val="both"/>
    </w:pPr>
    <w:rPr>
      <w:b w:val="0"/>
      <w:lang w:val="hr-HR"/>
    </w:rPr>
  </w:style>
  <w:style w:type="paragraph" w:styleId="BodyText2">
    <w:name w:val="Body Text 2"/>
    <w:basedOn w:val="Normal"/>
    <w:rsid w:val="00985733"/>
    <w:pPr>
      <w:jc w:val="center"/>
    </w:pPr>
    <w:rPr>
      <w:u w:val="single"/>
    </w:rPr>
  </w:style>
  <w:style w:type="paragraph" w:styleId="BodyText3">
    <w:name w:val="Body Text 3"/>
    <w:basedOn w:val="Normal"/>
    <w:rsid w:val="00985733"/>
    <w:pPr>
      <w:keepNext/>
      <w:jc w:val="center"/>
      <w:outlineLvl w:val="3"/>
    </w:pPr>
    <w:rPr>
      <w:lang w:val="hr-HR"/>
    </w:rPr>
  </w:style>
  <w:style w:type="paragraph" w:customStyle="1" w:styleId="H1">
    <w:name w:val="H1"/>
    <w:basedOn w:val="Normal"/>
    <w:next w:val="Normal"/>
    <w:rsid w:val="00985733"/>
    <w:pPr>
      <w:keepNext/>
      <w:spacing w:before="100" w:after="100"/>
      <w:outlineLvl w:val="1"/>
    </w:pPr>
    <w:rPr>
      <w:snapToGrid w:val="0"/>
      <w:color w:val="auto"/>
      <w:kern w:val="36"/>
      <w:sz w:val="48"/>
      <w:lang w:val="hr-HR" w:eastAsia="en-US"/>
    </w:rPr>
  </w:style>
  <w:style w:type="paragraph" w:styleId="BodyTextIndent">
    <w:name w:val="Body Text Indent"/>
    <w:basedOn w:val="Normal"/>
    <w:rsid w:val="00985733"/>
    <w:pPr>
      <w:ind w:left="360"/>
      <w:jc w:val="both"/>
    </w:pPr>
    <w:rPr>
      <w:b w:val="0"/>
      <w:lang w:val="hr-HR" w:eastAsia="en-US"/>
    </w:rPr>
  </w:style>
  <w:style w:type="paragraph" w:styleId="BodyTextIndent2">
    <w:name w:val="Body Text Indent 2"/>
    <w:basedOn w:val="Normal"/>
    <w:rsid w:val="00985733"/>
    <w:pPr>
      <w:ind w:firstLine="720"/>
      <w:jc w:val="both"/>
    </w:pPr>
    <w:rPr>
      <w:rFonts w:ascii="Verdana" w:hAnsi="Verdana"/>
      <w:b w:val="0"/>
    </w:rPr>
  </w:style>
  <w:style w:type="paragraph" w:customStyle="1" w:styleId="Standard">
    <w:name w:val="Standard"/>
    <w:rsid w:val="003319AC"/>
    <w:pPr>
      <w:widowControl w:val="0"/>
      <w:suppressAutoHyphens/>
      <w:autoSpaceDN w:val="0"/>
      <w:textAlignment w:val="baseline"/>
    </w:pPr>
    <w:rPr>
      <w:rFonts w:eastAsia="Lucida Sans Unicode" w:cs="Tahoma"/>
      <w:color w:val="000000"/>
      <w:kern w:val="3"/>
      <w:sz w:val="24"/>
      <w:szCs w:val="24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rsid w:val="00E93F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93FFD"/>
    <w:rPr>
      <w:rFonts w:ascii="Tahoma" w:hAnsi="Tahoma" w:cs="Tahoma"/>
      <w:b/>
      <w:color w:val="000000"/>
      <w:sz w:val="16"/>
      <w:szCs w:val="16"/>
      <w:lang w:val="en-AU" w:eastAsia="hr-HR"/>
    </w:rPr>
  </w:style>
  <w:style w:type="character" w:customStyle="1" w:styleId="Heading5Char">
    <w:name w:val="Heading 5 Char"/>
    <w:basedOn w:val="DefaultParagraphFont"/>
    <w:link w:val="Heading5"/>
    <w:rsid w:val="00C713CB"/>
    <w:rPr>
      <w:b/>
      <w:color w:val="000000"/>
      <w:sz w:val="24"/>
      <w:u w:val="single"/>
      <w:lang w:val="en-AU" w:eastAsia="hr-HR"/>
    </w:rPr>
  </w:style>
  <w:style w:type="character" w:customStyle="1" w:styleId="BodyTextChar">
    <w:name w:val="Body Text Char"/>
    <w:basedOn w:val="DefaultParagraphFont"/>
    <w:link w:val="BodyText"/>
    <w:rsid w:val="00C713CB"/>
    <w:rPr>
      <w:color w:val="000000"/>
      <w:sz w:val="24"/>
      <w:lang w:val="hr-HR" w:eastAsia="hr-HR"/>
    </w:rPr>
  </w:style>
  <w:style w:type="paragraph" w:styleId="ListParagraph">
    <w:name w:val="List Paragraph"/>
    <w:basedOn w:val="Normal"/>
    <w:uiPriority w:val="34"/>
    <w:qFormat/>
    <w:rsid w:val="00F56D75"/>
    <w:pPr>
      <w:ind w:left="720"/>
    </w:pPr>
    <w:rPr>
      <w:rFonts w:ascii="Calibri" w:eastAsiaTheme="minorHAnsi" w:hAnsi="Calibri"/>
      <w:b w:val="0"/>
      <w:color w:val="auto"/>
      <w:sz w:val="22"/>
      <w:szCs w:val="22"/>
      <w:lang w:eastAsia="bs-Latn-BA"/>
    </w:rPr>
  </w:style>
  <w:style w:type="character" w:customStyle="1" w:styleId="jlqj4b">
    <w:name w:val="jlqj4b"/>
    <w:basedOn w:val="DefaultParagraphFont"/>
    <w:rsid w:val="00DB7675"/>
  </w:style>
  <w:style w:type="character" w:customStyle="1" w:styleId="viiyi">
    <w:name w:val="viiyi"/>
    <w:basedOn w:val="DefaultParagraphFont"/>
    <w:rsid w:val="00DB7675"/>
  </w:style>
  <w:style w:type="character" w:customStyle="1" w:styleId="HeaderChar">
    <w:name w:val="Header Char"/>
    <w:basedOn w:val="DefaultParagraphFont"/>
    <w:link w:val="Header"/>
    <w:uiPriority w:val="99"/>
    <w:rsid w:val="004621A0"/>
    <w:rPr>
      <w:b/>
      <w:color w:val="000000"/>
      <w:sz w:val="24"/>
      <w:lang w:eastAsia="hr-HR"/>
    </w:rPr>
  </w:style>
  <w:style w:type="character" w:customStyle="1" w:styleId="FooterChar">
    <w:name w:val="Footer Char"/>
    <w:basedOn w:val="DefaultParagraphFont"/>
    <w:link w:val="Footer"/>
    <w:uiPriority w:val="99"/>
    <w:rsid w:val="004621A0"/>
    <w:rPr>
      <w:b/>
      <w:color w:val="000000"/>
      <w:sz w:val="24"/>
      <w:lang w:eastAsia="hr-HR"/>
    </w:rPr>
  </w:style>
  <w:style w:type="paragraph" w:styleId="FootnoteText">
    <w:name w:val="footnote text"/>
    <w:basedOn w:val="Normal"/>
    <w:link w:val="FootnoteTextChar"/>
    <w:uiPriority w:val="99"/>
    <w:unhideWhenUsed/>
    <w:rsid w:val="004621A0"/>
    <w:rPr>
      <w:rFonts w:asciiTheme="minorHAnsi" w:eastAsiaTheme="minorHAnsi" w:hAnsiTheme="minorHAnsi" w:cstheme="minorBidi"/>
      <w:b w:val="0"/>
      <w:color w:val="auto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621A0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4621A0"/>
    <w:rPr>
      <w:vertAlign w:val="superscript"/>
    </w:rPr>
  </w:style>
  <w:style w:type="paragraph" w:styleId="NoSpacing">
    <w:name w:val="No Spacing"/>
    <w:uiPriority w:val="1"/>
    <w:qFormat/>
    <w:rsid w:val="00CB56EA"/>
    <w:rPr>
      <w:b/>
      <w:color w:val="000000"/>
      <w:sz w:val="24"/>
      <w:lang w:val="en-AU" w:eastAsia="hr-HR"/>
    </w:rPr>
  </w:style>
  <w:style w:type="paragraph" w:styleId="NormalWeb">
    <w:name w:val="Normal (Web)"/>
    <w:basedOn w:val="Normal"/>
    <w:uiPriority w:val="99"/>
    <w:unhideWhenUsed/>
    <w:rsid w:val="00CB56EA"/>
    <w:pPr>
      <w:spacing w:before="100" w:beforeAutospacing="1" w:after="100" w:afterAutospacing="1"/>
    </w:pPr>
    <w:rPr>
      <w:rFonts w:eastAsia="Calibri"/>
      <w:b w:val="0"/>
      <w:color w:val="auto"/>
      <w:szCs w:val="24"/>
      <w:lang w:eastAsia="bs-Latn-BA"/>
    </w:rPr>
  </w:style>
  <w:style w:type="table" w:styleId="TableGrid">
    <w:name w:val="Table Grid"/>
    <w:basedOn w:val="TableNormal"/>
    <w:rsid w:val="00EA6019"/>
    <w:rPr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667A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A84DAE"/>
    <w:rPr>
      <w:b/>
      <w:bCs/>
    </w:rPr>
  </w:style>
  <w:style w:type="character" w:styleId="Emphasis">
    <w:name w:val="Emphasis"/>
    <w:basedOn w:val="DefaultParagraphFont"/>
    <w:uiPriority w:val="20"/>
    <w:qFormat/>
    <w:rsid w:val="00A84D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9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5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KOMOR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98639-2560-4BB6-A59A-D425E5D50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KOMORA</Template>
  <TotalTime>0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Strana XX od YY</vt:lpstr>
      <vt:lpstr>Strana XX od YY</vt:lpstr>
    </vt:vector>
  </TitlesOfParts>
  <Company>Deftones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XX od YY</dc:title>
  <dc:creator>Kikanovic Nedret</dc:creator>
  <cp:lastModifiedBy>Edina Kurtić</cp:lastModifiedBy>
  <cp:revision>3</cp:revision>
  <cp:lastPrinted>2026-03-18T11:30:00Z</cp:lastPrinted>
  <dcterms:created xsi:type="dcterms:W3CDTF">2026-03-18T11:30:00Z</dcterms:created>
  <dcterms:modified xsi:type="dcterms:W3CDTF">2026-03-18T11:33:00Z</dcterms:modified>
</cp:coreProperties>
</file>